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tblpXSpec="center" w:tblpY="1"/>
        <w:tblOverlap w:val="never"/>
        <w:tblW w:w="1494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50"/>
        <w:gridCol w:w="270"/>
        <w:gridCol w:w="5040"/>
        <w:gridCol w:w="450"/>
        <w:gridCol w:w="4230"/>
      </w:tblGrid>
      <w:tr w:rsidR="001B5714" w:rsidRPr="001B5714" w14:paraId="0FCF4381" w14:textId="77777777" w:rsidTr="009879F7">
        <w:trPr>
          <w:trHeight w:val="5481"/>
        </w:trPr>
        <w:tc>
          <w:tcPr>
            <w:tcW w:w="4950" w:type="dxa"/>
            <w:tcBorders>
              <w:bottom w:val="nil"/>
            </w:tcBorders>
          </w:tcPr>
          <w:p w14:paraId="7DB5C7CA" w14:textId="24332967" w:rsidR="005A7DA5" w:rsidRPr="001B5714" w:rsidRDefault="00FF77F1" w:rsidP="009D34AE">
            <w:pPr>
              <w:ind w:left="-120"/>
              <w:rPr>
                <w:sz w:val="12"/>
              </w:rPr>
            </w:pPr>
            <w:r>
              <w:rPr>
                <w:noProof/>
                <w:sz w:val="12"/>
                <w14:ligatures w14:val="standard"/>
              </w:rPr>
              <w:drawing>
                <wp:inline distT="0" distB="0" distL="0" distR="0" wp14:anchorId="59C8239E" wp14:editId="2EC6A21A">
                  <wp:extent cx="3054350" cy="3051810"/>
                  <wp:effectExtent l="0" t="0" r="0" b="0"/>
                  <wp:docPr id="9" name="Picture 9" descr="A person in a yellow shirt reading a book in a hall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in a yellow shirt reading a book in a hallway&#10;&#10;Description automatically generated"/>
                          <pic:cNvPicPr/>
                        </pic:nvPicPr>
                        <pic:blipFill rotWithShape="1">
                          <a:blip r:embed="rId13"/>
                          <a:srcRect b="-20"/>
                          <a:stretch/>
                        </pic:blipFill>
                        <pic:spPr bwMode="auto">
                          <a:xfrm>
                            <a:off x="0" y="0"/>
                            <a:ext cx="3070928" cy="3068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bottom w:val="nil"/>
            </w:tcBorders>
          </w:tcPr>
          <w:p w14:paraId="41BE7C5B" w14:textId="77777777" w:rsidR="005A7DA5" w:rsidRPr="001B5714" w:rsidRDefault="005A7DA5" w:rsidP="005E0472">
            <w:pPr>
              <w:pStyle w:val="NoSpacing"/>
              <w:rPr>
                <w:sz w:val="12"/>
              </w:rPr>
            </w:pPr>
          </w:p>
        </w:tc>
        <w:tc>
          <w:tcPr>
            <w:tcW w:w="5040" w:type="dxa"/>
            <w:tcBorders>
              <w:bottom w:val="nil"/>
            </w:tcBorders>
          </w:tcPr>
          <w:p w14:paraId="1E3C8480" w14:textId="55753684" w:rsidR="00E03342" w:rsidRPr="00AD7758" w:rsidRDefault="00E90E82" w:rsidP="00E03342">
            <w:pPr>
              <w:pStyle w:val="Heading2"/>
              <w:spacing w:after="0"/>
              <w:rPr>
                <w:rFonts w:ascii="Georgia" w:hAnsi="Georgia"/>
                <w:color w:val="auto"/>
                <w:szCs w:val="32"/>
                <w:lang w:val="es-ES"/>
              </w:rPr>
            </w:pPr>
            <w:r w:rsidRPr="00AD7758">
              <w:rPr>
                <w:rFonts w:ascii="Georgia" w:hAnsi="Georgia"/>
                <w:color w:val="auto"/>
                <w:szCs w:val="32"/>
                <w:lang w:val="es-ES"/>
              </w:rPr>
              <w:t>¿Qué es un Pacto entre la Escuela y los Padres?</w:t>
            </w:r>
          </w:p>
          <w:p w14:paraId="12B3DFDF" w14:textId="77777777" w:rsidR="00E03342" w:rsidRPr="00AD7758" w:rsidRDefault="00E03342" w:rsidP="00E03342">
            <w:pPr>
              <w:pStyle w:val="NormalonDarkBackground"/>
              <w:spacing w:after="0"/>
              <w:rPr>
                <w:rFonts w:ascii="Georgia" w:hAnsi="Georgia" w:cs="Leelawadee UI Semilight"/>
                <w:color w:val="auto"/>
                <w:sz w:val="10"/>
                <w:szCs w:val="10"/>
                <w:lang w:val="es-ES"/>
              </w:rPr>
            </w:pPr>
          </w:p>
          <w:p w14:paraId="2DD5B9BB" w14:textId="4FEC1C78" w:rsidR="00E03342" w:rsidRPr="009E2E21" w:rsidRDefault="00BD6AFB" w:rsidP="00B141B5">
            <w:pPr>
              <w:pStyle w:val="NormalonDarkBackground"/>
              <w:spacing w:after="0"/>
              <w:jc w:val="both"/>
              <w:rPr>
                <w:rFonts w:ascii="Georgia" w:hAnsi="Georgia" w:cs="Leelawadee UI Semilight"/>
                <w:color w:val="auto"/>
                <w:sz w:val="22"/>
                <w:lang w:val="es-ES"/>
              </w:rPr>
            </w:pPr>
            <w:r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El </w:t>
            </w:r>
            <w:r w:rsidR="00E90E82">
              <w:rPr>
                <w:rFonts w:ascii="Georgia" w:hAnsi="Georgia" w:cs="Leelawadee UI Semilight"/>
                <w:color w:val="auto"/>
                <w:sz w:val="22"/>
                <w:lang w:val="es-ES"/>
              </w:rPr>
              <w:t>P</w:t>
            </w:r>
            <w:r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acto anual entre la Escuela y los Padres describe </w:t>
            </w:r>
            <w:r w:rsidR="008F2CD4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como </w:t>
            </w:r>
            <w:r w:rsidR="00413435"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todos </w:t>
            </w:r>
            <w:r w:rsidR="00E90E82">
              <w:rPr>
                <w:rFonts w:ascii="Georgia" w:hAnsi="Georgia" w:cs="Leelawadee UI Semilight"/>
                <w:color w:val="auto"/>
                <w:sz w:val="22"/>
                <w:lang w:val="es-ES"/>
              </w:rPr>
              <w:t>p</w:t>
            </w:r>
            <w:r w:rsidR="00413435"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odemos colaborar </w:t>
            </w:r>
            <w:r w:rsidR="009E2E21"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para </w:t>
            </w:r>
            <w:r w:rsid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>apoyar</w:t>
            </w:r>
            <w:r w:rsidR="00141942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 </w:t>
            </w:r>
            <w:r w:rsidR="00E90E82">
              <w:rPr>
                <w:rFonts w:ascii="Georgia" w:hAnsi="Georgia" w:cs="Leelawadee UI Semilight"/>
                <w:color w:val="auto"/>
                <w:sz w:val="22"/>
                <w:lang w:val="es-ES"/>
              </w:rPr>
              <w:t>el éxito estudiantil</w:t>
            </w:r>
            <w:r w:rsidR="002B3C13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. </w:t>
            </w:r>
            <w:r w:rsidR="00C65135">
              <w:rPr>
                <w:rFonts w:ascii="Georgia" w:hAnsi="Georgia" w:cs="Leelawadee UI Semilight"/>
                <w:color w:val="auto"/>
                <w:sz w:val="22"/>
                <w:lang w:val="es-ES"/>
              </w:rPr>
              <w:t>También, d</w:t>
            </w:r>
            <w:r w:rsidR="00141942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elinea estrategias que </w:t>
            </w:r>
            <w:r w:rsidR="002B3C13">
              <w:rPr>
                <w:rFonts w:ascii="Georgia" w:hAnsi="Georgia" w:cs="Leelawadee UI Semilight"/>
                <w:color w:val="auto"/>
                <w:sz w:val="22"/>
                <w:lang w:val="es-ES"/>
              </w:rPr>
              <w:t>conectan el aprendizaje entre la escuela y el hogar</w:t>
            </w:r>
            <w:r w:rsidR="00E03342"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. </w:t>
            </w:r>
            <w:r w:rsidR="009E2E21"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>Un acuerdo eficaz</w:t>
            </w:r>
            <w:r w:rsidR="00E03342" w:rsidRPr="009E2E21">
              <w:rPr>
                <w:rFonts w:ascii="Georgia" w:hAnsi="Georgia" w:cs="Leelawadee UI Semilight"/>
                <w:color w:val="auto"/>
                <w:sz w:val="22"/>
                <w:lang w:val="es-ES"/>
              </w:rPr>
              <w:t>:</w:t>
            </w:r>
          </w:p>
          <w:p w14:paraId="7B43143F" w14:textId="1F5AFEE8" w:rsidR="00E03342" w:rsidRPr="00C872CB" w:rsidRDefault="00E90E82" w:rsidP="006D777E">
            <w:pPr>
              <w:pStyle w:val="NormalonDarkBackground"/>
              <w:numPr>
                <w:ilvl w:val="0"/>
                <w:numId w:val="24"/>
              </w:numPr>
              <w:spacing w:after="0"/>
              <w:rPr>
                <w:rFonts w:ascii="Georgia" w:hAnsi="Georgia" w:cs="Leelawadee UI Semilight"/>
                <w:color w:val="auto"/>
                <w:sz w:val="22"/>
                <w:lang w:val="es-ES"/>
              </w:rPr>
            </w:pPr>
            <w:r>
              <w:rPr>
                <w:rFonts w:ascii="Georgia" w:hAnsi="Georgia" w:cs="Leelawadee UI Semilight"/>
                <w:color w:val="auto"/>
                <w:sz w:val="22"/>
                <w:lang w:val="es-ES"/>
              </w:rPr>
              <w:t>e</w:t>
            </w:r>
            <w:r w:rsidR="002C2A03" w:rsidRPr="00C872CB">
              <w:rPr>
                <w:rFonts w:ascii="Georgia" w:hAnsi="Georgia" w:cs="Leelawadee UI Semilight"/>
                <w:color w:val="auto"/>
                <w:sz w:val="22"/>
                <w:lang w:val="es-ES"/>
              </w:rPr>
              <w:t>stá</w:t>
            </w:r>
            <w:r w:rsidR="00C872CB" w:rsidRPr="00C872CB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 ligado a las m</w:t>
            </w:r>
            <w:r w:rsidR="00C872CB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etas </w:t>
            </w:r>
            <w:r w:rsidR="002C2A03">
              <w:rPr>
                <w:rFonts w:ascii="Georgia" w:hAnsi="Georgia" w:cs="Leelawadee UI Semilight"/>
                <w:color w:val="auto"/>
                <w:sz w:val="22"/>
                <w:lang w:val="es-ES"/>
              </w:rPr>
              <w:t>académicas</w:t>
            </w:r>
            <w:r w:rsidR="006D777E">
              <w:rPr>
                <w:rFonts w:ascii="Georgia" w:hAnsi="Georgia" w:cs="Leelawadee UI Semilight"/>
                <w:color w:val="auto"/>
                <w:sz w:val="22"/>
                <w:lang w:val="es-ES"/>
              </w:rPr>
              <w:t>.</w:t>
            </w:r>
          </w:p>
          <w:p w14:paraId="576CA281" w14:textId="555CE966" w:rsidR="00E03342" w:rsidRPr="00C872CB" w:rsidRDefault="00E90E82" w:rsidP="006D777E">
            <w:pPr>
              <w:pStyle w:val="NormalonDarkBackground"/>
              <w:numPr>
                <w:ilvl w:val="0"/>
                <w:numId w:val="24"/>
              </w:numPr>
              <w:spacing w:after="0"/>
              <w:rPr>
                <w:rFonts w:ascii="Georgia" w:hAnsi="Georgia" w:cs="Leelawadee UI Semilight"/>
                <w:color w:val="auto"/>
                <w:sz w:val="22"/>
                <w:lang w:val="es-ES"/>
              </w:rPr>
            </w:pPr>
            <w:r>
              <w:rPr>
                <w:rFonts w:ascii="Georgia" w:hAnsi="Georgia" w:cs="Leelawadee UI Semilight"/>
                <w:color w:val="auto"/>
                <w:sz w:val="22"/>
                <w:lang w:val="es-ES"/>
              </w:rPr>
              <w:t>s</w:t>
            </w:r>
            <w:r w:rsidR="002C2A03">
              <w:rPr>
                <w:rFonts w:ascii="Georgia" w:hAnsi="Georgia" w:cs="Leelawadee UI Semilight"/>
                <w:color w:val="auto"/>
                <w:sz w:val="22"/>
                <w:lang w:val="es-ES"/>
              </w:rPr>
              <w:t>e</w:t>
            </w:r>
            <w:r w:rsidR="00C872CB" w:rsidRPr="00C872CB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 enfoca en el a</w:t>
            </w:r>
            <w:r w:rsidR="00C872CB">
              <w:rPr>
                <w:rFonts w:ascii="Georgia" w:hAnsi="Georgia" w:cs="Leelawadee UI Semilight"/>
                <w:color w:val="auto"/>
                <w:sz w:val="22"/>
                <w:lang w:val="es-ES"/>
              </w:rPr>
              <w:t>pren</w:t>
            </w:r>
            <w:r w:rsidR="002C2A03">
              <w:rPr>
                <w:rFonts w:ascii="Georgia" w:hAnsi="Georgia" w:cs="Leelawadee UI Semilight"/>
                <w:color w:val="auto"/>
                <w:sz w:val="22"/>
                <w:lang w:val="es-ES"/>
              </w:rPr>
              <w:t>dizaje</w:t>
            </w:r>
            <w:r w:rsidR="006D777E">
              <w:rPr>
                <w:rFonts w:ascii="Georgia" w:hAnsi="Georgia" w:cs="Leelawadee UI Semilight"/>
                <w:color w:val="auto"/>
                <w:sz w:val="22"/>
                <w:lang w:val="es-ES"/>
              </w:rPr>
              <w:t>.</w:t>
            </w:r>
          </w:p>
          <w:p w14:paraId="7DA3252C" w14:textId="4DCAF428" w:rsidR="00E03342" w:rsidRPr="002C2A03" w:rsidRDefault="00E90E82" w:rsidP="006D777E">
            <w:pPr>
              <w:pStyle w:val="NormalonDarkBackground"/>
              <w:numPr>
                <w:ilvl w:val="0"/>
                <w:numId w:val="24"/>
              </w:numPr>
              <w:spacing w:after="0"/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</w:pPr>
            <w:r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  <w:t>c</w:t>
            </w:r>
            <w:r w:rsidR="00165DA8" w:rsidRPr="002C2A03"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  <w:t>omparte estrategias que padres, personal escolar y alumnos puede</w:t>
            </w:r>
            <w:r w:rsidR="009879F7"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  <w:t>n</w:t>
            </w:r>
            <w:r w:rsidR="00165DA8" w:rsidRPr="002C2A03"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  <w:t xml:space="preserve"> </w:t>
            </w:r>
            <w:r w:rsidR="007A34B8"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  <w:t>poner en práctica</w:t>
            </w:r>
            <w:r w:rsidR="006D777E">
              <w:rPr>
                <w:rFonts w:ascii="Georgia" w:hAnsi="Georgia" w:cs="Leelawadee UI Semilight"/>
                <w:color w:val="auto"/>
                <w:sz w:val="20"/>
                <w:szCs w:val="20"/>
                <w:lang w:val="es-ES"/>
              </w:rPr>
              <w:t>.</w:t>
            </w:r>
          </w:p>
          <w:p w14:paraId="76D601EA" w14:textId="24B2884B" w:rsidR="00E03342" w:rsidRPr="006A7FFD" w:rsidRDefault="00D4110C" w:rsidP="006D777E">
            <w:pPr>
              <w:pStyle w:val="NormalonDarkBackground"/>
              <w:numPr>
                <w:ilvl w:val="0"/>
                <w:numId w:val="24"/>
              </w:numPr>
              <w:spacing w:after="0"/>
              <w:rPr>
                <w:rFonts w:ascii="Georgia" w:hAnsi="Georgia" w:cs="Leelawadee UI Semilight"/>
                <w:color w:val="auto"/>
                <w:sz w:val="22"/>
                <w:lang w:val="es-ES"/>
              </w:rPr>
            </w:pPr>
            <w:r>
              <w:rPr>
                <w:rFonts w:ascii="Georgia" w:hAnsi="Georgia" w:cs="Leelawadee UI Semilight"/>
                <w:color w:val="auto"/>
                <w:sz w:val="22"/>
                <w:lang w:val="es-ES"/>
              </w:rPr>
              <w:t>d</w:t>
            </w:r>
            <w:r w:rsidR="00742977" w:rsidRPr="006A7FFD">
              <w:rPr>
                <w:rFonts w:ascii="Georgia" w:hAnsi="Georgia" w:cs="Leelawadee UI Semilight"/>
                <w:color w:val="auto"/>
                <w:sz w:val="22"/>
                <w:lang w:val="es-ES"/>
              </w:rPr>
              <w:t>e</w:t>
            </w:r>
            <w:r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scribe los canales de comunicación entre padres y maestros para </w:t>
            </w:r>
            <w:r w:rsidR="006D777E">
              <w:rPr>
                <w:rFonts w:ascii="Georgia" w:hAnsi="Georgia" w:cs="Leelawadee UI Semilight"/>
                <w:color w:val="auto"/>
                <w:sz w:val="22"/>
                <w:lang w:val="es-ES"/>
              </w:rPr>
              <w:t xml:space="preserve">discutir </w:t>
            </w:r>
            <w:r w:rsidR="00DE2497">
              <w:rPr>
                <w:rFonts w:ascii="Georgia" w:hAnsi="Georgia" w:cs="Leelawadee UI Semilight"/>
                <w:color w:val="auto"/>
                <w:sz w:val="22"/>
                <w:lang w:val="es-ES"/>
              </w:rPr>
              <w:t>el progreso estudiantil.</w:t>
            </w:r>
          </w:p>
          <w:p w14:paraId="5621C596" w14:textId="713AEA8B" w:rsidR="00E03342" w:rsidRPr="00B25505" w:rsidRDefault="00E90E82" w:rsidP="006D777E">
            <w:pPr>
              <w:pStyle w:val="ListParagraph"/>
              <w:numPr>
                <w:ilvl w:val="0"/>
                <w:numId w:val="24"/>
              </w:numPr>
              <w:rPr>
                <w:rFonts w:ascii="Georgia" w:hAnsi="Georgia" w:cs="Leelawadee UI Semilight"/>
                <w:sz w:val="22"/>
                <w:lang w:val="es-ES"/>
              </w:rPr>
            </w:pPr>
            <w:r>
              <w:rPr>
                <w:rFonts w:ascii="Georgia" w:hAnsi="Georgia" w:cs="Leelawadee UI Semilight"/>
                <w:sz w:val="22"/>
                <w:lang w:val="es-ES"/>
              </w:rPr>
              <w:t>d</w:t>
            </w:r>
            <w:r w:rsidR="00E03342" w:rsidRPr="00B25505">
              <w:rPr>
                <w:rFonts w:ascii="Georgia" w:hAnsi="Georgia" w:cs="Leelawadee UI Semilight"/>
                <w:sz w:val="22"/>
                <w:lang w:val="es-ES"/>
              </w:rPr>
              <w:t>escr</w:t>
            </w:r>
            <w:r w:rsidR="00DE2497" w:rsidRPr="00B25505">
              <w:rPr>
                <w:rFonts w:ascii="Georgia" w:hAnsi="Georgia" w:cs="Leelawadee UI Semilight"/>
                <w:sz w:val="22"/>
                <w:lang w:val="es-ES"/>
              </w:rPr>
              <w:t xml:space="preserve">ibe oportunidades </w:t>
            </w:r>
            <w:r w:rsidR="00B25505" w:rsidRPr="00B25505">
              <w:rPr>
                <w:rFonts w:ascii="Georgia" w:hAnsi="Georgia" w:cs="Leelawadee UI Semilight"/>
                <w:sz w:val="22"/>
                <w:lang w:val="es-ES"/>
              </w:rPr>
              <w:t xml:space="preserve">para los </w:t>
            </w:r>
            <w:r w:rsidR="00B25505">
              <w:rPr>
                <w:rFonts w:ascii="Georgia" w:hAnsi="Georgia" w:cs="Leelawadee UI Semilight"/>
                <w:sz w:val="22"/>
                <w:lang w:val="es-ES"/>
              </w:rPr>
              <w:t>padres para observar</w:t>
            </w:r>
            <w:r w:rsidR="00B25505" w:rsidRPr="00B25505">
              <w:rPr>
                <w:rFonts w:ascii="Georgia" w:hAnsi="Georgia" w:cs="Leelawadee UI Semilight"/>
                <w:sz w:val="22"/>
                <w:lang w:val="es-ES"/>
              </w:rPr>
              <w:t>, voluntari</w:t>
            </w:r>
            <w:r w:rsidR="00F43640">
              <w:rPr>
                <w:rFonts w:ascii="Georgia" w:hAnsi="Georgia" w:cs="Leelawadee UI Semilight"/>
                <w:sz w:val="22"/>
                <w:lang w:val="es-ES"/>
              </w:rPr>
              <w:t>arse</w:t>
            </w:r>
            <w:r w:rsidR="00B25505" w:rsidRPr="00B25505">
              <w:rPr>
                <w:rFonts w:ascii="Georgia" w:hAnsi="Georgia" w:cs="Leelawadee UI Semilight"/>
                <w:sz w:val="22"/>
                <w:lang w:val="es-ES"/>
              </w:rPr>
              <w:t xml:space="preserve"> y participar </w:t>
            </w:r>
            <w:r w:rsidR="00B25505">
              <w:rPr>
                <w:rFonts w:ascii="Georgia" w:hAnsi="Georgia" w:cs="Leelawadee UI Semilight"/>
                <w:sz w:val="22"/>
                <w:lang w:val="es-ES"/>
              </w:rPr>
              <w:t xml:space="preserve">en </w:t>
            </w:r>
            <w:r w:rsidR="006D777E">
              <w:rPr>
                <w:rFonts w:ascii="Georgia" w:hAnsi="Georgia" w:cs="Leelawadee UI Semilight"/>
                <w:sz w:val="22"/>
                <w:lang w:val="es-ES"/>
              </w:rPr>
              <w:t>el salón</w:t>
            </w:r>
            <w:r w:rsidR="00F43640">
              <w:rPr>
                <w:rFonts w:ascii="Georgia" w:hAnsi="Georgia" w:cs="Leelawadee UI Semilight"/>
                <w:sz w:val="22"/>
                <w:lang w:val="es-ES"/>
              </w:rPr>
              <w:t xml:space="preserve"> de clases.</w:t>
            </w:r>
          </w:p>
          <w:p w14:paraId="0663FC2A" w14:textId="23DFA0DE" w:rsidR="00841C3E" w:rsidRPr="00B25505" w:rsidRDefault="00841C3E" w:rsidP="00841C3E">
            <w:pPr>
              <w:rPr>
                <w:lang w:val="es-ES"/>
              </w:rPr>
            </w:pPr>
          </w:p>
        </w:tc>
        <w:tc>
          <w:tcPr>
            <w:tcW w:w="450" w:type="dxa"/>
            <w:tcBorders>
              <w:bottom w:val="nil"/>
            </w:tcBorders>
          </w:tcPr>
          <w:p w14:paraId="44CD8B8F" w14:textId="77777777" w:rsidR="005A7DA5" w:rsidRPr="00B25505" w:rsidRDefault="005A7DA5" w:rsidP="005E0472">
            <w:pPr>
              <w:pStyle w:val="NoSpacing"/>
              <w:rPr>
                <w:sz w:val="12"/>
                <w:lang w:val="es-ES"/>
              </w:rPr>
            </w:pPr>
          </w:p>
        </w:tc>
        <w:tc>
          <w:tcPr>
            <w:tcW w:w="4230" w:type="dxa"/>
            <w:tcBorders>
              <w:bottom w:val="nil"/>
            </w:tcBorders>
          </w:tcPr>
          <w:p w14:paraId="1C6FBE8C" w14:textId="77777777" w:rsidR="001B5714" w:rsidRPr="00B25505" w:rsidRDefault="001B5714" w:rsidP="00206916">
            <w:pPr>
              <w:spacing w:after="0"/>
              <w:rPr>
                <w:spacing w:val="40"/>
                <w:sz w:val="22"/>
                <w:lang w:val="es-ES"/>
              </w:rPr>
            </w:pPr>
          </w:p>
          <w:p w14:paraId="05EDD349" w14:textId="1AA8CEFD" w:rsidR="00844A9C" w:rsidRPr="001B5714" w:rsidRDefault="00FF77F1" w:rsidP="001B5714">
            <w:pPr>
              <w:spacing w:after="0"/>
              <w:jc w:val="center"/>
              <w:rPr>
                <w:sz w:val="12"/>
              </w:rPr>
            </w:pPr>
            <w:r>
              <w:rPr>
                <w:noProof/>
                <w:sz w:val="12"/>
                <w14:ligatures w14:val="standard"/>
              </w:rPr>
              <w:drawing>
                <wp:inline distT="0" distB="0" distL="0" distR="0" wp14:anchorId="591982F8" wp14:editId="58722630">
                  <wp:extent cx="2540000" cy="3286760"/>
                  <wp:effectExtent l="0" t="0" r="0" b="0"/>
                  <wp:docPr id="1" name="Picture 1" descr="A logo with text and imag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logo with text and images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28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714" w:rsidRPr="004D4D9D" w14:paraId="543F728F" w14:textId="77777777" w:rsidTr="009879F7">
        <w:trPr>
          <w:trHeight w:val="5391"/>
        </w:trPr>
        <w:tc>
          <w:tcPr>
            <w:tcW w:w="4950" w:type="dxa"/>
          </w:tcPr>
          <w:p w14:paraId="1D5D773E" w14:textId="1F6F9AB5" w:rsidR="005A7DA5" w:rsidRPr="005569A5" w:rsidRDefault="00A21A67" w:rsidP="00220EA3">
            <w:pPr>
              <w:pStyle w:val="Heading1"/>
              <w:spacing w:after="0"/>
              <w:ind w:left="-90"/>
              <w:rPr>
                <w:rFonts w:ascii="Georgia" w:hAnsi="Georgia"/>
                <w:sz w:val="32"/>
                <w:szCs w:val="32"/>
                <w:lang w:val="es-MX"/>
              </w:rPr>
            </w:pPr>
            <w:r w:rsidRPr="005569A5">
              <w:rPr>
                <w:rFonts w:ascii="Georgia" w:hAnsi="Georgia"/>
                <w:sz w:val="32"/>
                <w:szCs w:val="32"/>
                <w:lang w:val="es-MX"/>
              </w:rPr>
              <w:t xml:space="preserve">Comunicándonos sobre el </w:t>
            </w:r>
            <w:r w:rsidR="005F579F">
              <w:rPr>
                <w:rFonts w:ascii="Georgia" w:hAnsi="Georgia"/>
                <w:sz w:val="32"/>
                <w:szCs w:val="32"/>
                <w:lang w:val="es-MX"/>
              </w:rPr>
              <w:t>a</w:t>
            </w:r>
            <w:r w:rsidRPr="005569A5">
              <w:rPr>
                <w:rFonts w:ascii="Georgia" w:hAnsi="Georgia"/>
                <w:sz w:val="32"/>
                <w:szCs w:val="32"/>
                <w:lang w:val="es-MX"/>
              </w:rPr>
              <w:t xml:space="preserve">prendizaje de los </w:t>
            </w:r>
            <w:r w:rsidR="005F579F">
              <w:rPr>
                <w:rFonts w:ascii="Georgia" w:hAnsi="Georgia"/>
                <w:sz w:val="32"/>
                <w:szCs w:val="32"/>
                <w:lang w:val="es-MX"/>
              </w:rPr>
              <w:t>a</w:t>
            </w:r>
            <w:r w:rsidRPr="005569A5">
              <w:rPr>
                <w:rFonts w:ascii="Georgia" w:hAnsi="Georgia"/>
                <w:sz w:val="32"/>
                <w:szCs w:val="32"/>
                <w:lang w:val="es-MX"/>
              </w:rPr>
              <w:t>lumnos</w:t>
            </w:r>
          </w:p>
          <w:p w14:paraId="2218D25C" w14:textId="77777777" w:rsidR="00FA0064" w:rsidRPr="005569A5" w:rsidRDefault="00FA0064" w:rsidP="00220EA3">
            <w:pPr>
              <w:spacing w:after="0"/>
              <w:ind w:left="-90"/>
              <w:jc w:val="both"/>
              <w:rPr>
                <w:rFonts w:ascii="Georgia" w:hAnsi="Georgia" w:cs="Leelawadee UI Semilight"/>
                <w:sz w:val="10"/>
                <w:szCs w:val="10"/>
                <w:lang w:val="es-MX"/>
              </w:rPr>
            </w:pPr>
          </w:p>
          <w:p w14:paraId="122E964F" w14:textId="65B20146" w:rsidR="005A7DA5" w:rsidRPr="005569A5" w:rsidRDefault="002128E6" w:rsidP="00220EA3">
            <w:pPr>
              <w:spacing w:after="0"/>
              <w:ind w:left="-9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 w:rsidRPr="005569A5">
              <w:rPr>
                <w:rFonts w:ascii="Georgia" w:hAnsi="Georgia" w:cs="Leelawadee UI Semilight"/>
                <w:sz w:val="22"/>
                <w:lang w:val="es-MX"/>
              </w:rPr>
              <w:t>Jean Childs Young Middle School (</w:t>
            </w:r>
            <w:r w:rsidR="00C17676" w:rsidRPr="005569A5">
              <w:rPr>
                <w:rFonts w:ascii="Georgia" w:hAnsi="Georgia" w:cs="Leelawadee UI Semilight"/>
                <w:sz w:val="22"/>
                <w:lang w:val="es-MX"/>
              </w:rPr>
              <w:t xml:space="preserve">JCYMS) </w:t>
            </w:r>
            <w:r w:rsidR="00B62AAF" w:rsidRPr="005569A5">
              <w:rPr>
                <w:rFonts w:ascii="Georgia" w:hAnsi="Georgia" w:cs="Leelawadee UI Semilight"/>
                <w:sz w:val="22"/>
                <w:lang w:val="es-MX"/>
              </w:rPr>
              <w:t xml:space="preserve">establecerá </w:t>
            </w:r>
            <w:r w:rsidR="002E6F04" w:rsidRPr="005569A5">
              <w:rPr>
                <w:rFonts w:ascii="Georgia" w:hAnsi="Georgia" w:cs="Leelawadee UI Semilight"/>
                <w:sz w:val="22"/>
                <w:lang w:val="es-MX"/>
              </w:rPr>
              <w:t xml:space="preserve">una </w:t>
            </w:r>
            <w:r w:rsidR="00737698" w:rsidRPr="005569A5">
              <w:rPr>
                <w:rFonts w:ascii="Georgia" w:hAnsi="Georgia" w:cs="Leelawadee UI Semilight"/>
                <w:sz w:val="22"/>
                <w:lang w:val="es-MX"/>
              </w:rPr>
              <w:t xml:space="preserve">comunicación bidireccional frecuente </w:t>
            </w:r>
            <w:r w:rsidR="00793455" w:rsidRPr="005569A5">
              <w:rPr>
                <w:rFonts w:ascii="Georgia" w:hAnsi="Georgia" w:cs="Leelawadee UI Semilight"/>
                <w:sz w:val="22"/>
                <w:lang w:val="es-MX"/>
              </w:rPr>
              <w:t xml:space="preserve">con las familias </w:t>
            </w:r>
            <w:r w:rsidR="0041227C">
              <w:rPr>
                <w:rFonts w:ascii="Georgia" w:hAnsi="Georgia" w:cs="Leelawadee UI Semilight"/>
                <w:sz w:val="22"/>
                <w:lang w:val="es-MX"/>
              </w:rPr>
              <w:t xml:space="preserve">para discutir </w:t>
            </w:r>
            <w:r w:rsidR="00793455" w:rsidRPr="005569A5">
              <w:rPr>
                <w:rFonts w:ascii="Georgia" w:hAnsi="Georgia" w:cs="Leelawadee UI Semilight"/>
                <w:sz w:val="22"/>
                <w:lang w:val="es-MX"/>
              </w:rPr>
              <w:t xml:space="preserve">los logros </w:t>
            </w:r>
            <w:r w:rsidR="002E6F04" w:rsidRPr="005569A5">
              <w:rPr>
                <w:rFonts w:ascii="Georgia" w:hAnsi="Georgia" w:cs="Leelawadee UI Semilight"/>
                <w:sz w:val="22"/>
                <w:lang w:val="es-MX"/>
              </w:rPr>
              <w:t>académicos</w:t>
            </w:r>
            <w:r w:rsidR="00793455" w:rsidRPr="005569A5">
              <w:rPr>
                <w:rFonts w:ascii="Georgia" w:hAnsi="Georgia" w:cs="Leelawadee UI Semilight"/>
                <w:sz w:val="22"/>
                <w:lang w:val="es-MX"/>
              </w:rPr>
              <w:t xml:space="preserve"> de</w:t>
            </w:r>
            <w:r w:rsidR="00A23C21">
              <w:rPr>
                <w:rFonts w:ascii="Georgia" w:hAnsi="Georgia" w:cs="Leelawadee UI Semilight"/>
                <w:sz w:val="22"/>
                <w:lang w:val="es-MX"/>
              </w:rPr>
              <w:t xml:space="preserve"> los</w:t>
            </w:r>
            <w:r w:rsidR="00793455" w:rsidRPr="005569A5">
              <w:rPr>
                <w:rFonts w:ascii="Georgia" w:hAnsi="Georgia" w:cs="Leelawadee UI Semilight"/>
                <w:sz w:val="22"/>
                <w:lang w:val="es-MX"/>
              </w:rPr>
              <w:t xml:space="preserve"> estudiante</w:t>
            </w:r>
            <w:r w:rsidR="00A23C21">
              <w:rPr>
                <w:rFonts w:ascii="Georgia" w:hAnsi="Georgia" w:cs="Leelawadee UI Semilight"/>
                <w:sz w:val="22"/>
                <w:lang w:val="es-MX"/>
              </w:rPr>
              <w:t>s</w:t>
            </w:r>
            <w:r w:rsidR="00793455" w:rsidRPr="005569A5">
              <w:rPr>
                <w:rFonts w:ascii="Georgia" w:hAnsi="Georgia" w:cs="Leelawadee UI Semilight"/>
                <w:sz w:val="22"/>
                <w:lang w:val="es-MX"/>
              </w:rPr>
              <w:t xml:space="preserve">. Algunas de las </w:t>
            </w:r>
            <w:r w:rsidR="00A23C21">
              <w:rPr>
                <w:rFonts w:ascii="Georgia" w:hAnsi="Georgia" w:cs="Leelawadee UI Semilight"/>
                <w:sz w:val="22"/>
                <w:lang w:val="es-MX"/>
              </w:rPr>
              <w:t xml:space="preserve">vías de </w:t>
            </w:r>
            <w:r w:rsidR="004D1C0C" w:rsidRPr="005569A5">
              <w:rPr>
                <w:rFonts w:ascii="Georgia" w:hAnsi="Georgia" w:cs="Leelawadee UI Semilight"/>
                <w:sz w:val="22"/>
                <w:lang w:val="es-MX"/>
              </w:rPr>
              <w:t>comunica</w:t>
            </w:r>
            <w:r w:rsidR="004D1C0C">
              <w:rPr>
                <w:rFonts w:ascii="Georgia" w:hAnsi="Georgia" w:cs="Leelawadee UI Semilight"/>
                <w:sz w:val="22"/>
                <w:lang w:val="es-MX"/>
              </w:rPr>
              <w:t>ción</w:t>
            </w:r>
            <w:r w:rsidR="002E6F04" w:rsidRPr="005569A5">
              <w:rPr>
                <w:rFonts w:ascii="Georgia" w:hAnsi="Georgia" w:cs="Leelawadee UI Semilight"/>
                <w:sz w:val="22"/>
                <w:lang w:val="es-MX"/>
              </w:rPr>
              <w:t xml:space="preserve"> incluyen</w:t>
            </w:r>
            <w:r w:rsidR="001356ED" w:rsidRPr="005569A5">
              <w:rPr>
                <w:rFonts w:ascii="Georgia" w:hAnsi="Georgia" w:cs="Leelawadee UI Semilight"/>
                <w:sz w:val="22"/>
                <w:lang w:val="es-MX"/>
              </w:rPr>
              <w:t>:</w:t>
            </w:r>
          </w:p>
          <w:p w14:paraId="68F3A38B" w14:textId="5B7832A5" w:rsidR="002C56DA" w:rsidRPr="005569A5" w:rsidRDefault="002C56DA" w:rsidP="002C56DA">
            <w:pPr>
              <w:pStyle w:val="ListParagraph"/>
              <w:numPr>
                <w:ilvl w:val="0"/>
                <w:numId w:val="27"/>
              </w:numPr>
              <w:spacing w:after="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 w:rsidRPr="005569A5">
              <w:rPr>
                <w:rFonts w:ascii="Georgia" w:hAnsi="Georgia" w:cs="Leelawadee UI Semilight"/>
                <w:sz w:val="22"/>
                <w:lang w:val="es-MX"/>
              </w:rPr>
              <w:t>Notas o llamadas telefónicas</w:t>
            </w:r>
            <w:r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</w:p>
          <w:p w14:paraId="3A607BB4" w14:textId="4AE3B17F" w:rsidR="006D2579" w:rsidRDefault="00D403D5" w:rsidP="00220EA3">
            <w:pPr>
              <w:pStyle w:val="ListParagraph"/>
              <w:numPr>
                <w:ilvl w:val="0"/>
                <w:numId w:val="27"/>
              </w:numPr>
              <w:spacing w:after="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 w:rsidRPr="005569A5">
              <w:rPr>
                <w:rFonts w:ascii="Georgia" w:hAnsi="Georgia" w:cs="Leelawadee UI Semilight"/>
                <w:sz w:val="22"/>
                <w:lang w:val="es-MX"/>
              </w:rPr>
              <w:t>Actualizaciones en el sitio web de la escuela</w:t>
            </w:r>
          </w:p>
          <w:p w14:paraId="0BE77AAE" w14:textId="7DEAA42D" w:rsidR="00084898" w:rsidRPr="005569A5" w:rsidRDefault="00084898" w:rsidP="00220EA3">
            <w:pPr>
              <w:pStyle w:val="ListParagraph"/>
              <w:numPr>
                <w:ilvl w:val="0"/>
                <w:numId w:val="27"/>
              </w:numPr>
              <w:spacing w:after="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 w:rsidRPr="00084898">
              <w:rPr>
                <w:rFonts w:ascii="Georgia" w:hAnsi="Georgia" w:cs="Leelawadee UI Semilight"/>
                <w:sz w:val="22"/>
                <w:lang w:val="es-MX"/>
              </w:rPr>
              <w:t>Medios de comunicación social</w:t>
            </w:r>
          </w:p>
          <w:p w14:paraId="22767904" w14:textId="239373E8" w:rsidR="006D2579" w:rsidRPr="005569A5" w:rsidRDefault="00D403D5" w:rsidP="00220EA3">
            <w:pPr>
              <w:pStyle w:val="ListParagraph"/>
              <w:numPr>
                <w:ilvl w:val="0"/>
                <w:numId w:val="27"/>
              </w:numPr>
              <w:spacing w:after="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 w:rsidRPr="005569A5">
              <w:rPr>
                <w:rFonts w:ascii="Georgia" w:hAnsi="Georgia" w:cs="Leelawadee UI Semilight"/>
                <w:sz w:val="22"/>
                <w:lang w:val="es-MX"/>
              </w:rPr>
              <w:t xml:space="preserve">Conferencias de </w:t>
            </w:r>
            <w:r w:rsidR="00084898">
              <w:rPr>
                <w:rFonts w:ascii="Georgia" w:hAnsi="Georgia" w:cs="Leelawadee UI Semilight"/>
                <w:sz w:val="22"/>
                <w:lang w:val="es-MX"/>
              </w:rPr>
              <w:t>p</w:t>
            </w:r>
            <w:r w:rsidRPr="005569A5">
              <w:rPr>
                <w:rFonts w:ascii="Georgia" w:hAnsi="Georgia" w:cs="Leelawadee UI Semilight"/>
                <w:sz w:val="22"/>
                <w:lang w:val="es-MX"/>
              </w:rPr>
              <w:t xml:space="preserve">adres y </w:t>
            </w:r>
            <w:r w:rsidR="00084898">
              <w:rPr>
                <w:rFonts w:ascii="Georgia" w:hAnsi="Georgia" w:cs="Leelawadee UI Semilight"/>
                <w:sz w:val="22"/>
                <w:lang w:val="es-MX"/>
              </w:rPr>
              <w:t>m</w:t>
            </w:r>
            <w:r w:rsidRPr="005569A5">
              <w:rPr>
                <w:rFonts w:ascii="Georgia" w:hAnsi="Georgia" w:cs="Leelawadee UI Semilight"/>
                <w:sz w:val="22"/>
                <w:lang w:val="es-MX"/>
              </w:rPr>
              <w:t>aestros</w:t>
            </w:r>
          </w:p>
          <w:p w14:paraId="360D5303" w14:textId="77777777" w:rsidR="001356ED" w:rsidRPr="005569A5" w:rsidRDefault="001356ED" w:rsidP="00220EA3">
            <w:pPr>
              <w:pStyle w:val="ListParagraph"/>
              <w:spacing w:after="0"/>
              <w:ind w:left="-9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</w:p>
          <w:p w14:paraId="38367BA6" w14:textId="68CF8F96" w:rsidR="001356ED" w:rsidRPr="003C17C1" w:rsidRDefault="00B62AAF" w:rsidP="00B34E7D">
            <w:pPr>
              <w:spacing w:after="0"/>
              <w:ind w:left="-90"/>
              <w:rPr>
                <w:rFonts w:ascii="Leelawadee UI Semilight" w:hAnsi="Leelawadee UI Semilight" w:cs="Leelawadee UI Semilight"/>
                <w:sz w:val="22"/>
                <w:lang w:val="es-ES"/>
              </w:rPr>
            </w:pPr>
            <w:r w:rsidRPr="005569A5">
              <w:rPr>
                <w:rFonts w:ascii="Georgia" w:hAnsi="Georgia" w:cs="Leelawadee UI Semilight"/>
                <w:sz w:val="22"/>
                <w:lang w:val="es-MX"/>
              </w:rPr>
              <w:t xml:space="preserve">Los padres pueden </w:t>
            </w:r>
            <w:r w:rsidR="00B34E7D" w:rsidRPr="005569A5">
              <w:rPr>
                <w:rFonts w:ascii="Georgia" w:hAnsi="Georgia" w:cs="Leelawadee UI Semilight"/>
                <w:sz w:val="22"/>
                <w:lang w:val="es-MX"/>
              </w:rPr>
              <w:t xml:space="preserve">comunicarse </w:t>
            </w:r>
            <w:r w:rsidR="00B937A5">
              <w:rPr>
                <w:rFonts w:ascii="Georgia" w:hAnsi="Georgia" w:cs="Leelawadee UI Semilight"/>
                <w:sz w:val="22"/>
                <w:lang w:val="es-MX"/>
              </w:rPr>
              <w:t xml:space="preserve">con nosotros por teléfono al </w:t>
            </w:r>
            <w:r w:rsidR="00FA7A06">
              <w:rPr>
                <w:rFonts w:ascii="Georgia" w:hAnsi="Georgia" w:cs="Leelawadee UI Semilight"/>
                <w:sz w:val="22"/>
                <w:lang w:val="es-MX"/>
              </w:rPr>
              <w:t xml:space="preserve">404-802-5900 o </w:t>
            </w:r>
            <w:r w:rsidR="005569A5" w:rsidRPr="005569A5">
              <w:rPr>
                <w:rFonts w:ascii="Georgia" w:hAnsi="Georgia" w:cs="Leelawadee UI Semilight"/>
                <w:sz w:val="22"/>
                <w:lang w:val="es-MX"/>
              </w:rPr>
              <w:t>pueden contactarse con la maestra de su alumno</w:t>
            </w:r>
            <w:r w:rsidR="00FA7A06"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  <w:r w:rsidR="005569A5" w:rsidRPr="005569A5">
              <w:rPr>
                <w:rFonts w:ascii="Georgia" w:hAnsi="Georgia" w:cs="Leelawadee UI Semilight"/>
                <w:sz w:val="22"/>
                <w:lang w:val="es-MX"/>
              </w:rPr>
              <w:t>por correo electrónico</w:t>
            </w:r>
            <w:r w:rsidR="001356ED" w:rsidRPr="005569A5">
              <w:rPr>
                <w:rFonts w:ascii="Georgia" w:hAnsi="Georgia" w:cs="Leelawadee UI Semilight"/>
                <w:sz w:val="22"/>
                <w:lang w:val="es-MX"/>
              </w:rPr>
              <w:t>.</w:t>
            </w:r>
          </w:p>
        </w:tc>
        <w:tc>
          <w:tcPr>
            <w:tcW w:w="270" w:type="dxa"/>
          </w:tcPr>
          <w:p w14:paraId="1D3255D1" w14:textId="77777777" w:rsidR="005A7DA5" w:rsidRPr="003C17C1" w:rsidRDefault="005A7DA5" w:rsidP="009D34AE">
            <w:pPr>
              <w:pStyle w:val="NoSpacing"/>
              <w:ind w:left="-90"/>
              <w:rPr>
                <w:sz w:val="12"/>
                <w:lang w:val="es-ES"/>
              </w:rPr>
            </w:pPr>
          </w:p>
        </w:tc>
        <w:tc>
          <w:tcPr>
            <w:tcW w:w="5040" w:type="dxa"/>
          </w:tcPr>
          <w:p w14:paraId="2F12E37B" w14:textId="35311C36" w:rsidR="00EB4F60" w:rsidRPr="00B141B5" w:rsidRDefault="00EB4F60" w:rsidP="009D34AE">
            <w:pPr>
              <w:pStyle w:val="ContactInfo"/>
              <w:ind w:left="-90"/>
              <w:rPr>
                <w:rFonts w:ascii="Georgia" w:eastAsiaTheme="minorHAnsi" w:hAnsi="Georgia"/>
                <w:b/>
                <w:color w:val="auto"/>
                <w:sz w:val="30"/>
                <w:szCs w:val="30"/>
                <w:lang w:val="es-MX"/>
              </w:rPr>
            </w:pPr>
            <w:r w:rsidRPr="00B141B5">
              <w:rPr>
                <w:rFonts w:ascii="Georgia" w:eastAsiaTheme="minorHAnsi" w:hAnsi="Georgia"/>
                <w:b/>
                <w:color w:val="auto"/>
                <w:sz w:val="30"/>
                <w:szCs w:val="30"/>
                <w:lang w:val="es-MX"/>
              </w:rPr>
              <w:t>De</w:t>
            </w:r>
            <w:r w:rsidR="009956E8" w:rsidRPr="00B141B5">
              <w:rPr>
                <w:rFonts w:ascii="Georgia" w:eastAsiaTheme="minorHAnsi" w:hAnsi="Georgia"/>
                <w:b/>
                <w:color w:val="auto"/>
                <w:sz w:val="30"/>
                <w:szCs w:val="30"/>
                <w:lang w:val="es-MX"/>
              </w:rPr>
              <w:t>sarrollado conjuntamente</w:t>
            </w:r>
          </w:p>
          <w:p w14:paraId="2BC5544F" w14:textId="77777777" w:rsidR="00FA0064" w:rsidRPr="00B141B5" w:rsidRDefault="00FA0064" w:rsidP="009D34AE">
            <w:pPr>
              <w:pStyle w:val="ContactInfo"/>
              <w:ind w:left="-90"/>
              <w:rPr>
                <w:rFonts w:ascii="Georgia" w:hAnsi="Georgia" w:cs="Leelawadee UI Semilight"/>
                <w:color w:val="auto"/>
                <w:sz w:val="10"/>
                <w:szCs w:val="10"/>
                <w:lang w:val="es-MX"/>
              </w:rPr>
            </w:pPr>
          </w:p>
          <w:p w14:paraId="5CE45D02" w14:textId="151F9BDD" w:rsidR="00EB4F60" w:rsidRPr="00B141B5" w:rsidRDefault="00EB4F60" w:rsidP="00220EA3">
            <w:pPr>
              <w:pStyle w:val="ContactInfo"/>
              <w:ind w:left="-90"/>
              <w:jc w:val="both"/>
              <w:rPr>
                <w:rFonts w:ascii="Georgia" w:hAnsi="Georgia" w:cs="Leelawadee UI Semilight"/>
                <w:color w:val="auto"/>
                <w:sz w:val="22"/>
                <w:lang w:val="es-MX"/>
              </w:rPr>
            </w:pP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Pa</w:t>
            </w:r>
            <w:r w:rsidR="00135A1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dres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, </w:t>
            </w:r>
            <w:r w:rsidR="00135A1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e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stud</w:t>
            </w:r>
            <w:r w:rsidR="00135A1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iantes y personal </w:t>
            </w:r>
            <w:r w:rsidR="0084308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escolar han </w:t>
            </w:r>
            <w:r w:rsidR="00135A1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trabaja</w:t>
            </w:r>
            <w:r w:rsidR="0084308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do</w:t>
            </w:r>
            <w:r w:rsidR="00135A1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juntos </w:t>
            </w:r>
            <w:r w:rsidR="007D1FCF">
              <w:rPr>
                <w:rFonts w:ascii="Georgia" w:hAnsi="Georgia" w:cs="Leelawadee UI Semilight"/>
                <w:color w:val="auto"/>
                <w:sz w:val="22"/>
                <w:lang w:val="es-MX"/>
              </w:rPr>
              <w:t>y han</w:t>
            </w:r>
            <w:r w:rsidR="00A73C7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intercambia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do</w:t>
            </w:r>
            <w:r w:rsidR="00A73C7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ideas para desarrollar este 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P</w:t>
            </w:r>
            <w:r w:rsidR="00A73C7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acto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. </w:t>
            </w:r>
            <w:r w:rsidR="00A9788C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Cada 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año</w:t>
            </w:r>
            <w:r w:rsidR="00A9788C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, se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A9788C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realiza una 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reunión</w:t>
            </w:r>
            <w:r w:rsidR="00A9788C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para 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r</w:t>
            </w:r>
            <w:r w:rsidR="00A9788C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ever y revisar el </w:t>
            </w:r>
            <w:r w:rsidR="00E5587D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documento en 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función</w:t>
            </w:r>
            <w:r w:rsidR="00E5587D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84308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de las metas 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académicas</w:t>
            </w:r>
            <w:r w:rsidR="0084308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fi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j</w:t>
            </w:r>
            <w:r w:rsidR="0084308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adas por l</w:t>
            </w:r>
            <w:r w:rsidR="001C0023">
              <w:rPr>
                <w:rFonts w:ascii="Georgia" w:hAnsi="Georgia" w:cs="Leelawadee UI Semilight"/>
                <w:color w:val="auto"/>
                <w:sz w:val="22"/>
                <w:lang w:val="es-MX"/>
              </w:rPr>
              <w:t>a</w:t>
            </w:r>
            <w:r w:rsidR="0084308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escuela y las necesidades del alumnado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.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Se invita a los padres a compartir su</w:t>
            </w:r>
            <w:r w:rsidR="0081411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opinión</w:t>
            </w:r>
            <w:r w:rsidR="001F265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sobre el Pacto </w:t>
            </w:r>
            <w:r w:rsidR="005178B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en cualquier momento del </w:t>
            </w:r>
            <w:r w:rsidR="003D05A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año</w:t>
            </w:r>
            <w:r w:rsidR="005178B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escolar. Todos los comentarios </w:t>
            </w:r>
            <w:r w:rsidR="0081411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serán</w:t>
            </w:r>
            <w:r w:rsidR="005178B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r</w:t>
            </w:r>
            <w:r w:rsidR="00103A66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ecogidos</w:t>
            </w:r>
            <w:r w:rsidR="005178B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y revisados</w:t>
            </w:r>
            <w:r w:rsidR="0081411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,</w:t>
            </w:r>
            <w:r w:rsidR="005178B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81411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con los padres, durante</w:t>
            </w:r>
            <w:r w:rsidR="00103A66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la </w:t>
            </w:r>
            <w:r w:rsidR="001C0023">
              <w:rPr>
                <w:rFonts w:ascii="Georgia" w:hAnsi="Georgia" w:cs="Leelawadee UI Semilight"/>
                <w:color w:val="auto"/>
                <w:sz w:val="22"/>
                <w:lang w:val="es-MX"/>
              </w:rPr>
              <w:t>R</w:t>
            </w:r>
            <w:r w:rsidR="0081411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eunión</w:t>
            </w:r>
            <w:r w:rsidR="00103A66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1C0023">
              <w:rPr>
                <w:rFonts w:ascii="Georgia" w:hAnsi="Georgia" w:cs="Leelawadee UI Semilight"/>
                <w:color w:val="auto"/>
                <w:sz w:val="22"/>
                <w:lang w:val="es-MX"/>
              </w:rPr>
              <w:t>A</w:t>
            </w:r>
            <w:r w:rsidR="00103A66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nual de </w:t>
            </w:r>
            <w:r w:rsidR="001C0023">
              <w:rPr>
                <w:rFonts w:ascii="Georgia" w:hAnsi="Georgia" w:cs="Leelawadee UI Semilight"/>
                <w:color w:val="auto"/>
                <w:sz w:val="22"/>
                <w:lang w:val="es-MX"/>
              </w:rPr>
              <w:t>R</w:t>
            </w:r>
            <w:r w:rsidR="0081411B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evisión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.</w:t>
            </w:r>
          </w:p>
          <w:p w14:paraId="3FD0FBB5" w14:textId="77777777" w:rsidR="00EB4F60" w:rsidRPr="00B141B5" w:rsidRDefault="00EB4F60" w:rsidP="00220EA3">
            <w:pPr>
              <w:pStyle w:val="ContactInfo"/>
              <w:ind w:left="-90"/>
              <w:jc w:val="both"/>
              <w:rPr>
                <w:rFonts w:ascii="Georgia" w:hAnsi="Georgia" w:cs="Leelawadee UI Semilight"/>
                <w:color w:val="auto"/>
                <w:sz w:val="22"/>
                <w:lang w:val="es-MX"/>
              </w:rPr>
            </w:pPr>
          </w:p>
          <w:p w14:paraId="4F552166" w14:textId="783D56D1" w:rsidR="005A7DA5" w:rsidRPr="009956E8" w:rsidRDefault="00EB4F60" w:rsidP="002F4885">
            <w:pPr>
              <w:pStyle w:val="ContactInfo"/>
              <w:ind w:left="-90"/>
              <w:rPr>
                <w:rFonts w:eastAsiaTheme="minorHAnsi"/>
                <w:b/>
                <w:color w:val="auto"/>
                <w:sz w:val="22"/>
                <w:lang w:val="es-ES"/>
              </w:rPr>
            </w:pP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P</w:t>
            </w:r>
            <w:r w:rsidR="009956E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or favor, llame al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404-802-</w:t>
            </w:r>
            <w:r w:rsidR="002128E6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59</w:t>
            </w:r>
            <w:r w:rsidR="00685799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0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0 o visit</w:t>
            </w:r>
            <w:r w:rsidR="009956E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e </w:t>
            </w:r>
            <w:r w:rsidR="002F488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nuestro sitio</w:t>
            </w:r>
            <w:r w:rsidR="009956E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web, </w:t>
            </w:r>
            <w:hyperlink r:id="rId15" w:history="1">
              <w:r w:rsidR="002128E6" w:rsidRPr="00B141B5">
                <w:rPr>
                  <w:rStyle w:val="Hyperlink"/>
                  <w:rFonts w:ascii="Georgia" w:hAnsi="Georgia" w:cs="Leelawadee UI Semilight"/>
                  <w:sz w:val="22"/>
                  <w:lang w:val="es-MX"/>
                </w:rPr>
                <w:t>www.atlantapublicschools.us/young</w:t>
              </w:r>
            </w:hyperlink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9956E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para obtener </w:t>
            </w:r>
            <w:r w:rsidR="002F488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más</w:t>
            </w:r>
            <w:r w:rsidR="009956E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2F488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información</w:t>
            </w:r>
            <w:r w:rsidR="009956E8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sobre </w:t>
            </w:r>
            <w:r w:rsidR="002F4885"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el Pacto entre la Escuela y los Padres</w:t>
            </w:r>
            <w:r w:rsidRPr="00B141B5">
              <w:rPr>
                <w:rFonts w:ascii="Georgia" w:hAnsi="Georgia" w:cs="Leelawadee UI Semilight"/>
                <w:color w:val="auto"/>
                <w:sz w:val="22"/>
                <w:lang w:val="es-MX"/>
              </w:rPr>
              <w:t>.</w:t>
            </w:r>
          </w:p>
        </w:tc>
        <w:tc>
          <w:tcPr>
            <w:tcW w:w="450" w:type="dxa"/>
          </w:tcPr>
          <w:p w14:paraId="0FEF2D4F" w14:textId="77777777" w:rsidR="005A7DA5" w:rsidRPr="009956E8" w:rsidRDefault="005A7DA5" w:rsidP="009D34AE">
            <w:pPr>
              <w:pStyle w:val="NoSpacing"/>
              <w:ind w:left="-90"/>
              <w:rPr>
                <w:sz w:val="12"/>
                <w:lang w:val="es-ES"/>
              </w:rPr>
            </w:pPr>
          </w:p>
        </w:tc>
        <w:tc>
          <w:tcPr>
            <w:tcW w:w="4230" w:type="dxa"/>
            <w:shd w:val="clear" w:color="auto" w:fill="auto"/>
          </w:tcPr>
          <w:p w14:paraId="37A1C105" w14:textId="3665EEA1" w:rsidR="00EA632A" w:rsidRPr="002A395F" w:rsidRDefault="00EA632A" w:rsidP="009D34AE">
            <w:pPr>
              <w:spacing w:after="0" w:line="216" w:lineRule="auto"/>
              <w:ind w:left="-90"/>
              <w:jc w:val="center"/>
              <w:rPr>
                <w:rFonts w:ascii="Georgia" w:hAnsi="Georgia"/>
                <w:b/>
                <w:spacing w:val="40"/>
                <w:sz w:val="40"/>
                <w:szCs w:val="40"/>
                <w:lang w:val="es-MX"/>
              </w:rPr>
            </w:pPr>
            <w:r w:rsidRPr="002A395F">
              <w:rPr>
                <w:rFonts w:ascii="Georgia" w:hAnsi="Georgia"/>
                <w:b/>
                <w:spacing w:val="40"/>
                <w:sz w:val="40"/>
                <w:szCs w:val="40"/>
                <w:lang w:val="es-MX"/>
              </w:rPr>
              <w:t>Young Middle School</w:t>
            </w:r>
          </w:p>
          <w:p w14:paraId="65A9EEB6" w14:textId="660597B1" w:rsidR="001B5714" w:rsidRPr="002A395F" w:rsidRDefault="007E1294" w:rsidP="009D34AE">
            <w:pPr>
              <w:spacing w:after="0" w:line="216" w:lineRule="auto"/>
              <w:ind w:left="-90"/>
              <w:jc w:val="center"/>
              <w:rPr>
                <w:rFonts w:ascii="Georgia" w:hAnsi="Georgia"/>
                <w:b/>
                <w:spacing w:val="40"/>
                <w:sz w:val="40"/>
                <w:szCs w:val="40"/>
                <w:lang w:val="es-MX"/>
              </w:rPr>
            </w:pPr>
            <w:r w:rsidRPr="002A395F">
              <w:rPr>
                <w:rFonts w:ascii="Georgia" w:hAnsi="Georgia"/>
                <w:b/>
                <w:spacing w:val="40"/>
                <w:sz w:val="40"/>
                <w:szCs w:val="40"/>
                <w:lang w:val="es-MX"/>
              </w:rPr>
              <w:t xml:space="preserve">Pacto entre la </w:t>
            </w:r>
            <w:r w:rsidR="002A395F" w:rsidRPr="002A395F">
              <w:rPr>
                <w:rFonts w:ascii="Georgia" w:hAnsi="Georgia"/>
                <w:b/>
                <w:spacing w:val="40"/>
                <w:sz w:val="40"/>
                <w:szCs w:val="40"/>
                <w:lang w:val="es-MX"/>
              </w:rPr>
              <w:t>E</w:t>
            </w:r>
            <w:r w:rsidRPr="002A395F">
              <w:rPr>
                <w:rFonts w:ascii="Georgia" w:hAnsi="Georgia"/>
                <w:b/>
                <w:spacing w:val="40"/>
                <w:sz w:val="40"/>
                <w:szCs w:val="40"/>
                <w:lang w:val="es-MX"/>
              </w:rPr>
              <w:t>scuelas y los Padres</w:t>
            </w:r>
          </w:p>
          <w:p w14:paraId="4337B31A" w14:textId="52F968A1" w:rsidR="001B5714" w:rsidRPr="008F2CD4" w:rsidRDefault="001B5714" w:rsidP="009D34AE">
            <w:pPr>
              <w:spacing w:after="0" w:line="216" w:lineRule="auto"/>
              <w:ind w:left="-90"/>
              <w:jc w:val="center"/>
              <w:rPr>
                <w:rFonts w:ascii="Georgia" w:hAnsi="Georgia"/>
                <w:b/>
                <w:spacing w:val="40"/>
                <w:sz w:val="40"/>
                <w:szCs w:val="40"/>
              </w:rPr>
            </w:pPr>
            <w:r w:rsidRPr="008F2CD4">
              <w:rPr>
                <w:rFonts w:ascii="Georgia" w:hAnsi="Georgia"/>
                <w:b/>
                <w:spacing w:val="40"/>
                <w:sz w:val="40"/>
                <w:szCs w:val="40"/>
              </w:rPr>
              <w:t>202</w:t>
            </w:r>
            <w:r w:rsidR="00FA7A06">
              <w:rPr>
                <w:rFonts w:ascii="Georgia" w:hAnsi="Georgia"/>
                <w:b/>
                <w:spacing w:val="40"/>
                <w:sz w:val="40"/>
                <w:szCs w:val="40"/>
              </w:rPr>
              <w:t>4</w:t>
            </w:r>
            <w:r w:rsidRPr="008F2CD4">
              <w:rPr>
                <w:rFonts w:ascii="Georgia" w:hAnsi="Georgia"/>
                <w:b/>
                <w:spacing w:val="40"/>
                <w:sz w:val="40"/>
                <w:szCs w:val="40"/>
              </w:rPr>
              <w:t>-202</w:t>
            </w:r>
            <w:r w:rsidR="00FA7A06">
              <w:rPr>
                <w:rFonts w:ascii="Georgia" w:hAnsi="Georgia"/>
                <w:b/>
                <w:spacing w:val="40"/>
                <w:sz w:val="40"/>
                <w:szCs w:val="40"/>
              </w:rPr>
              <w:t>5</w:t>
            </w:r>
          </w:p>
          <w:p w14:paraId="4C1B1827" w14:textId="77777777" w:rsidR="00FA0064" w:rsidRPr="008F2CD4" w:rsidRDefault="00FA0064" w:rsidP="009D34AE">
            <w:pPr>
              <w:spacing w:after="0"/>
              <w:ind w:left="-90"/>
              <w:jc w:val="center"/>
              <w:rPr>
                <w:rFonts w:ascii="Georgia" w:hAnsi="Georgia" w:cs="Leelawadee UI Semilight"/>
                <w:spacing w:val="40"/>
                <w:sz w:val="22"/>
              </w:rPr>
            </w:pPr>
          </w:p>
          <w:p w14:paraId="4979A316" w14:textId="576B0C12" w:rsidR="00C95A67" w:rsidRPr="008F2CD4" w:rsidRDefault="00C95A67" w:rsidP="009D34AE">
            <w:pPr>
              <w:spacing w:after="0"/>
              <w:ind w:left="-90"/>
              <w:jc w:val="center"/>
              <w:rPr>
                <w:rFonts w:ascii="Georgia" w:hAnsi="Georgia" w:cs="Leelawadee UI Semilight"/>
                <w:sz w:val="22"/>
              </w:rPr>
            </w:pPr>
          </w:p>
          <w:p w14:paraId="40BB0021" w14:textId="77777777" w:rsidR="00220EA3" w:rsidRPr="008F2CD4" w:rsidRDefault="00220EA3" w:rsidP="009D34AE">
            <w:pPr>
              <w:spacing w:after="0"/>
              <w:ind w:left="-90"/>
              <w:jc w:val="center"/>
              <w:rPr>
                <w:rFonts w:ascii="Georgia" w:hAnsi="Georgia" w:cs="Leelawadee UI Semilight"/>
                <w:sz w:val="22"/>
              </w:rPr>
            </w:pPr>
          </w:p>
          <w:p w14:paraId="4B17D897" w14:textId="75D89BCE" w:rsidR="002128E6" w:rsidRPr="008F2CD4" w:rsidRDefault="002128E6" w:rsidP="009D34AE">
            <w:pPr>
              <w:spacing w:after="0"/>
              <w:ind w:left="-90"/>
              <w:jc w:val="center"/>
              <w:rPr>
                <w:rFonts w:ascii="Georgia" w:hAnsi="Georgia" w:cs="Leelawadee UI Semilight"/>
                <w:sz w:val="22"/>
              </w:rPr>
            </w:pPr>
            <w:r w:rsidRPr="008F2CD4">
              <w:rPr>
                <w:rFonts w:ascii="Georgia" w:hAnsi="Georgia" w:cs="Leelawadee UI Semilight"/>
                <w:sz w:val="22"/>
              </w:rPr>
              <w:t>3116 Benjamin E. Mays Drive, SW</w:t>
            </w:r>
          </w:p>
          <w:p w14:paraId="6CDCFADC" w14:textId="77777777" w:rsidR="002128E6" w:rsidRPr="008F2CD4" w:rsidRDefault="002128E6" w:rsidP="009D34AE">
            <w:pPr>
              <w:spacing w:after="0"/>
              <w:ind w:left="-90"/>
              <w:jc w:val="center"/>
              <w:rPr>
                <w:rFonts w:ascii="Georgia" w:hAnsi="Georgia" w:cs="Leelawadee UI Semilight"/>
                <w:sz w:val="22"/>
              </w:rPr>
            </w:pPr>
            <w:r w:rsidRPr="008F2CD4">
              <w:rPr>
                <w:rFonts w:ascii="Georgia" w:hAnsi="Georgia" w:cs="Leelawadee UI Semilight"/>
                <w:sz w:val="22"/>
              </w:rPr>
              <w:t>Atlanta, GA 30311</w:t>
            </w:r>
          </w:p>
          <w:p w14:paraId="7490BA3D" w14:textId="77777777" w:rsidR="002128E6" w:rsidRPr="008F2CD4" w:rsidRDefault="002128E6" w:rsidP="009D34AE">
            <w:pPr>
              <w:spacing w:after="0"/>
              <w:ind w:left="-90"/>
              <w:jc w:val="center"/>
              <w:rPr>
                <w:rFonts w:ascii="Georgia" w:hAnsi="Georgia" w:cs="Leelawadee UI Semilight"/>
                <w:sz w:val="22"/>
                <w:lang w:val="pt-BR"/>
              </w:rPr>
            </w:pPr>
            <w:r w:rsidRPr="008F2CD4">
              <w:rPr>
                <w:rFonts w:ascii="Georgia" w:hAnsi="Georgia" w:cs="Leelawadee UI Semilight"/>
                <w:sz w:val="22"/>
                <w:lang w:val="pt-BR"/>
              </w:rPr>
              <w:t>404-802-5900</w:t>
            </w:r>
          </w:p>
          <w:p w14:paraId="6F459AC9" w14:textId="77777777" w:rsidR="005A7DA5" w:rsidRPr="008F2CD4" w:rsidRDefault="00ED51F5" w:rsidP="009D34AE">
            <w:pPr>
              <w:pStyle w:val="Subtitle"/>
              <w:ind w:left="-90"/>
              <w:rPr>
                <w:rFonts w:ascii="Georgia" w:hAnsi="Georgia" w:cs="Leelawadee UI Semilight"/>
                <w:sz w:val="22"/>
                <w:szCs w:val="22"/>
                <w:lang w:val="pt-BR"/>
              </w:rPr>
            </w:pPr>
            <w:hyperlink r:id="rId16" w:history="1">
              <w:r w:rsidR="002128E6" w:rsidRPr="008F2CD4">
                <w:rPr>
                  <w:rStyle w:val="Hyperlink"/>
                  <w:rFonts w:ascii="Georgia" w:hAnsi="Georgia" w:cs="Leelawadee UI Semilight"/>
                  <w:sz w:val="22"/>
                  <w:szCs w:val="22"/>
                  <w:lang w:val="pt-BR"/>
                </w:rPr>
                <w:t>www.atlantapublicschools.us/young</w:t>
              </w:r>
            </w:hyperlink>
          </w:p>
          <w:p w14:paraId="5C500F1F" w14:textId="23DD8B07" w:rsidR="00F26F96" w:rsidRPr="008F2CD4" w:rsidRDefault="00F26F96" w:rsidP="009D34AE">
            <w:pPr>
              <w:pStyle w:val="Subtitle"/>
              <w:ind w:left="-90"/>
              <w:rPr>
                <w:rFonts w:ascii="Georgia" w:hAnsi="Georgia" w:cs="Leelawadee UI Semilight"/>
                <w:sz w:val="22"/>
                <w:szCs w:val="22"/>
                <w:lang w:val="pt-BR"/>
              </w:rPr>
            </w:pPr>
          </w:p>
          <w:p w14:paraId="052B52A7" w14:textId="3E0508A1" w:rsidR="00FA0064" w:rsidRPr="008F2CD4" w:rsidRDefault="00FA0064" w:rsidP="009D34AE">
            <w:pPr>
              <w:pStyle w:val="Subtitle"/>
              <w:ind w:left="-90"/>
              <w:rPr>
                <w:rFonts w:ascii="Georgia" w:hAnsi="Georgia" w:cs="Leelawadee UI Semilight"/>
                <w:sz w:val="20"/>
                <w:szCs w:val="20"/>
                <w:lang w:val="pt-BR"/>
              </w:rPr>
            </w:pPr>
          </w:p>
          <w:p w14:paraId="6228EF23" w14:textId="77777777" w:rsidR="00220EA3" w:rsidRPr="008F2CD4" w:rsidRDefault="00220EA3" w:rsidP="009D34AE">
            <w:pPr>
              <w:pStyle w:val="Subtitle"/>
              <w:ind w:left="-90"/>
              <w:rPr>
                <w:rFonts w:ascii="Georgia" w:hAnsi="Georgia" w:cs="Leelawadee UI Semilight"/>
                <w:sz w:val="20"/>
                <w:szCs w:val="20"/>
                <w:lang w:val="pt-BR"/>
              </w:rPr>
            </w:pPr>
          </w:p>
          <w:p w14:paraId="71883BBA" w14:textId="77777777" w:rsidR="00C95A67" w:rsidRPr="008F2CD4" w:rsidRDefault="00C95A67" w:rsidP="009D34AE">
            <w:pPr>
              <w:pStyle w:val="Subtitle"/>
              <w:ind w:left="-90"/>
              <w:rPr>
                <w:rFonts w:ascii="Georgia" w:hAnsi="Georgia" w:cs="Leelawadee UI Semilight"/>
                <w:sz w:val="20"/>
                <w:szCs w:val="20"/>
                <w:lang w:val="pt-BR"/>
              </w:rPr>
            </w:pPr>
          </w:p>
          <w:p w14:paraId="06610D14" w14:textId="57696827" w:rsidR="00206916" w:rsidRPr="008F2CD4" w:rsidRDefault="00762FEE" w:rsidP="00220EA3">
            <w:pPr>
              <w:pStyle w:val="Subtitle"/>
              <w:ind w:left="-90"/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</w:pPr>
            <w:r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>Rev</w:t>
            </w:r>
            <w:r w:rsidR="002A395F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>isado</w:t>
            </w:r>
            <w:r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 xml:space="preserve">: </w:t>
            </w:r>
            <w:r w:rsidR="001A0CC8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>24</w:t>
            </w:r>
            <w:r w:rsidR="002A395F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 xml:space="preserve"> de </w:t>
            </w:r>
            <w:r w:rsidR="004C3328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>a</w:t>
            </w:r>
            <w:r w:rsidR="002A395F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 xml:space="preserve">gosto de </w:t>
            </w:r>
            <w:r w:rsidR="00C055AF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>202</w:t>
            </w:r>
            <w:r w:rsidR="001A0CC8" w:rsidRPr="008F2CD4">
              <w:rPr>
                <w:rFonts w:ascii="Georgia" w:hAnsi="Georgia" w:cs="Leelawadee UI Semilight"/>
                <w:b/>
                <w:color w:val="0000FF"/>
                <w:sz w:val="22"/>
                <w:szCs w:val="22"/>
                <w:lang w:val="pt-BR"/>
              </w:rPr>
              <w:t>4</w:t>
            </w:r>
          </w:p>
        </w:tc>
      </w:tr>
    </w:tbl>
    <w:p w14:paraId="211ABDEE" w14:textId="77777777" w:rsidR="009B1799" w:rsidRPr="008F2CD4" w:rsidRDefault="009B1799" w:rsidP="009879F7">
      <w:pPr>
        <w:tabs>
          <w:tab w:val="left" w:pos="9720"/>
        </w:tabs>
        <w:spacing w:after="0" w:line="276" w:lineRule="auto"/>
        <w:ind w:left="-90"/>
        <w:rPr>
          <w:rFonts w:eastAsiaTheme="minorHAnsi" w:cstheme="minorBidi"/>
          <w:kern w:val="2"/>
          <w:sz w:val="6"/>
          <w:lang w:val="pt-BR" w:eastAsia="ja-JP"/>
          <w14:ligatures w14:val="standard"/>
        </w:rPr>
      </w:pPr>
      <w:r w:rsidRPr="008F2CD4">
        <w:rPr>
          <w:sz w:val="6"/>
          <w:lang w:val="pt-BR"/>
        </w:rPr>
        <w:br w:type="page"/>
      </w:r>
    </w:p>
    <w:tbl>
      <w:tblPr>
        <w:tblW w:w="14670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60"/>
        <w:gridCol w:w="270"/>
        <w:gridCol w:w="4500"/>
        <w:gridCol w:w="630"/>
        <w:gridCol w:w="4410"/>
      </w:tblGrid>
      <w:tr w:rsidR="001B5714" w:rsidRPr="004D4D9D" w14:paraId="7F8E7125" w14:textId="77777777" w:rsidTr="001401A5">
        <w:trPr>
          <w:trHeight w:val="3429"/>
          <w:jc w:val="center"/>
        </w:trPr>
        <w:tc>
          <w:tcPr>
            <w:tcW w:w="4860" w:type="dxa"/>
            <w:vMerge w:val="restart"/>
          </w:tcPr>
          <w:p w14:paraId="5C038920" w14:textId="452FCB3E" w:rsidR="00D5543E" w:rsidRPr="007F5D09" w:rsidRDefault="00D5543E" w:rsidP="009D34AE">
            <w:pPr>
              <w:pStyle w:val="Heading1"/>
              <w:spacing w:after="0"/>
              <w:ind w:left="-90"/>
              <w:rPr>
                <w:rFonts w:ascii="Georgia" w:hAnsi="Georgia"/>
                <w:sz w:val="16"/>
                <w:szCs w:val="16"/>
                <w:lang w:val="es-MX"/>
              </w:rPr>
            </w:pPr>
          </w:p>
          <w:p w14:paraId="19F50F1B" w14:textId="204396F9" w:rsidR="00B11EC3" w:rsidRPr="0044044F" w:rsidRDefault="00F57605" w:rsidP="009D34AE">
            <w:pPr>
              <w:pStyle w:val="Heading1"/>
              <w:spacing w:after="0"/>
              <w:ind w:left="-90"/>
              <w:rPr>
                <w:rFonts w:ascii="Georgia" w:hAnsi="Georgia"/>
                <w:lang w:val="es-MX"/>
              </w:rPr>
            </w:pPr>
            <w:r w:rsidRPr="0044044F">
              <w:rPr>
                <w:rFonts w:ascii="Georgia" w:hAnsi="Georgia"/>
                <w:sz w:val="26"/>
                <w:szCs w:val="26"/>
                <w:lang w:val="es-MX"/>
              </w:rPr>
              <w:t>Acuerdo académico del Estudiante</w:t>
            </w:r>
          </w:p>
          <w:p w14:paraId="34F7182C" w14:textId="77777777" w:rsidR="00E03342" w:rsidRPr="0044044F" w:rsidRDefault="00E03342" w:rsidP="009D34AE">
            <w:pPr>
              <w:spacing w:after="0"/>
              <w:ind w:left="-90"/>
              <w:rPr>
                <w:rFonts w:ascii="Georgia" w:hAnsi="Georgia" w:cs="Leelawadee UI Semilight"/>
                <w:sz w:val="10"/>
                <w:szCs w:val="10"/>
                <w:lang w:val="es-MX"/>
              </w:rPr>
            </w:pPr>
          </w:p>
          <w:p w14:paraId="695148C3" w14:textId="17E76EEF" w:rsidR="00B11EC3" w:rsidRPr="0044044F" w:rsidRDefault="00394AB2" w:rsidP="00220EA3">
            <w:pPr>
              <w:spacing w:after="0" w:line="259" w:lineRule="auto"/>
              <w:ind w:left="-9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>
              <w:rPr>
                <w:rFonts w:ascii="Georgia" w:hAnsi="Georgia" w:cs="Leelawadee UI Semilight"/>
                <w:sz w:val="22"/>
                <w:lang w:val="es-MX"/>
              </w:rPr>
              <w:t>Como estudiante</w:t>
            </w:r>
            <w:r w:rsidR="000758FE">
              <w:rPr>
                <w:rFonts w:ascii="Georgia" w:hAnsi="Georgia" w:cs="Leelawadee UI Semilight"/>
                <w:sz w:val="22"/>
                <w:lang w:val="es-MX"/>
              </w:rPr>
              <w:t>,</w:t>
            </w:r>
            <w:r>
              <w:rPr>
                <w:rFonts w:ascii="Georgia" w:hAnsi="Georgia" w:cs="Leelawadee UI Semilight"/>
                <w:sz w:val="22"/>
                <w:lang w:val="es-MX"/>
              </w:rPr>
              <w:t xml:space="preserve"> me comprometo a </w:t>
            </w:r>
            <w:r w:rsidR="002A4F3C">
              <w:rPr>
                <w:rFonts w:ascii="Georgia" w:hAnsi="Georgia" w:cs="Leelawadee UI Semilight"/>
                <w:sz w:val="22"/>
                <w:lang w:val="es-MX"/>
              </w:rPr>
              <w:t xml:space="preserve">triunfar </w:t>
            </w:r>
            <w:r w:rsidR="000758FE">
              <w:rPr>
                <w:rFonts w:ascii="Georgia" w:hAnsi="Georgia" w:cs="Leelawadee UI Semilight"/>
                <w:sz w:val="22"/>
                <w:lang w:val="es-MX"/>
              </w:rPr>
              <w:t xml:space="preserve">en </w:t>
            </w:r>
            <w:r w:rsidR="00AB7950">
              <w:rPr>
                <w:rFonts w:ascii="Georgia" w:hAnsi="Georgia" w:cs="Leelawadee UI Semilight"/>
                <w:sz w:val="22"/>
                <w:lang w:val="es-MX"/>
              </w:rPr>
              <w:t>mis estudios. Para alcanzar mis metas</w:t>
            </w:r>
            <w:r w:rsidR="002E6B6E" w:rsidRPr="0044044F">
              <w:rPr>
                <w:rFonts w:ascii="Georgia" w:hAnsi="Georgia" w:cs="Leelawadee UI Semilight"/>
                <w:sz w:val="22"/>
                <w:lang w:val="es-MX"/>
              </w:rPr>
              <w:t xml:space="preserve">, </w:t>
            </w:r>
            <w:r w:rsidR="00AB7950">
              <w:rPr>
                <w:rFonts w:ascii="Georgia" w:eastAsia="Calibri" w:hAnsi="Georgia" w:cs="Leelawadee UI Semilight"/>
                <w:sz w:val="22"/>
                <w:lang w:val="es-MX"/>
              </w:rPr>
              <w:t>durante el año escolar, voy a</w:t>
            </w:r>
            <w:r w:rsidR="002E6B6E" w:rsidRPr="0044044F">
              <w:rPr>
                <w:rFonts w:ascii="Georgia" w:eastAsia="Calibri" w:hAnsi="Georgia" w:cs="Leelawadee UI Semilight"/>
                <w:sz w:val="22"/>
                <w:lang w:val="es-MX"/>
              </w:rPr>
              <w:t>:</w:t>
            </w:r>
          </w:p>
          <w:p w14:paraId="19BE6C56" w14:textId="22C82E0F" w:rsidR="005745C4" w:rsidRPr="0044044F" w:rsidRDefault="005745C4" w:rsidP="00220EA3">
            <w:pPr>
              <w:spacing w:after="0" w:line="259" w:lineRule="auto"/>
              <w:ind w:left="-90"/>
              <w:jc w:val="both"/>
              <w:rPr>
                <w:rFonts w:ascii="Georgia" w:hAnsi="Georgia" w:cs="Leelawadee UI Semilight"/>
                <w:sz w:val="10"/>
                <w:szCs w:val="10"/>
                <w:lang w:val="es-MX"/>
              </w:rPr>
            </w:pPr>
          </w:p>
          <w:p w14:paraId="24B00464" w14:textId="6229B0CA" w:rsidR="006D2579" w:rsidRPr="00E149B7" w:rsidRDefault="009C051C" w:rsidP="00220EA3">
            <w:pPr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Georgia" w:hAnsi="Georgia" w:cs="Leelawadee UI Semilight"/>
                <w:sz w:val="20"/>
                <w:szCs w:val="20"/>
                <w:lang w:val="es-ES"/>
              </w:rPr>
            </w:pPr>
            <w:r>
              <w:rPr>
                <w:rFonts w:ascii="Georgia" w:hAnsi="Georgia" w:cs="Leelawadee UI Semilight"/>
                <w:sz w:val="20"/>
                <w:szCs w:val="20"/>
                <w:lang w:val="es-ES"/>
              </w:rPr>
              <w:t>c</w:t>
            </w:r>
            <w:r w:rsidR="00AB7950" w:rsidRPr="00E149B7">
              <w:rPr>
                <w:rFonts w:ascii="Georgia" w:hAnsi="Georgia" w:cs="Leelawadee UI Semilight"/>
                <w:sz w:val="20"/>
                <w:szCs w:val="20"/>
                <w:lang w:val="es-ES"/>
              </w:rPr>
              <w:t xml:space="preserve">ompletar mis tareas usando una </w:t>
            </w:r>
            <w:r w:rsidR="00E149B7" w:rsidRPr="00E149B7">
              <w:rPr>
                <w:rFonts w:ascii="Georgia" w:hAnsi="Georgia" w:cs="Leelawadee UI Semilight"/>
                <w:sz w:val="20"/>
                <w:szCs w:val="20"/>
                <w:lang w:val="es-ES"/>
              </w:rPr>
              <w:t>variedad</w:t>
            </w:r>
            <w:r w:rsidR="00AB7950" w:rsidRPr="00E149B7">
              <w:rPr>
                <w:rFonts w:ascii="Georgia" w:hAnsi="Georgia" w:cs="Leelawadee UI Semilight"/>
                <w:sz w:val="20"/>
                <w:szCs w:val="20"/>
                <w:lang w:val="es-ES"/>
              </w:rPr>
              <w:t xml:space="preserve"> de recursos</w:t>
            </w:r>
            <w:r w:rsidR="00E149B7">
              <w:rPr>
                <w:rFonts w:ascii="Georgia" w:hAnsi="Georgia" w:cs="Leelawadee UI Semilight"/>
                <w:sz w:val="20"/>
                <w:szCs w:val="20"/>
                <w:lang w:val="es-ES"/>
              </w:rPr>
              <w:t>.</w:t>
            </w:r>
          </w:p>
          <w:p w14:paraId="0FA53BEF" w14:textId="0D210B8F" w:rsidR="006D2579" w:rsidRPr="0044044F" w:rsidRDefault="009C051C" w:rsidP="00220EA3">
            <w:pPr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Georgia" w:hAnsi="Georgia" w:cs="Leelawadee UI Semilight"/>
                <w:sz w:val="20"/>
                <w:szCs w:val="20"/>
                <w:lang w:val="es-MX"/>
              </w:rPr>
            </w:pPr>
            <w:r>
              <w:rPr>
                <w:rFonts w:ascii="Georgia" w:hAnsi="Georgia" w:cs="Leelawadee UI Semilight"/>
                <w:sz w:val="20"/>
                <w:szCs w:val="20"/>
                <w:lang w:val="es-MX"/>
              </w:rPr>
              <w:t>p</w:t>
            </w:r>
            <w:r w:rsidR="006D2579" w:rsidRPr="0044044F">
              <w:rPr>
                <w:rFonts w:ascii="Georgia" w:hAnsi="Georgia" w:cs="Leelawadee UI Semilight"/>
                <w:sz w:val="20"/>
                <w:szCs w:val="20"/>
                <w:lang w:val="es-MX"/>
              </w:rPr>
              <w:t>articipa</w:t>
            </w:r>
            <w:r w:rsidR="00E149B7">
              <w:rPr>
                <w:rFonts w:ascii="Georgia" w:hAnsi="Georgia" w:cs="Leelawadee UI Semilight"/>
                <w:sz w:val="20"/>
                <w:szCs w:val="20"/>
                <w:lang w:val="es-MX"/>
              </w:rPr>
              <w:t>r de las tutorías que se dictan en la escuela.</w:t>
            </w:r>
          </w:p>
          <w:p w14:paraId="50F8FDDD" w14:textId="5E6F98E3" w:rsidR="00B11EC3" w:rsidRPr="00EC737D" w:rsidRDefault="00D72E8E" w:rsidP="00220EA3">
            <w:pPr>
              <w:numPr>
                <w:ilvl w:val="0"/>
                <w:numId w:val="29"/>
              </w:numPr>
              <w:spacing w:after="0" w:line="259" w:lineRule="auto"/>
              <w:jc w:val="both"/>
              <w:rPr>
                <w:rFonts w:ascii="Georgia" w:hAnsi="Georgia" w:cs="Leelawadee UI Semilight"/>
                <w:sz w:val="20"/>
                <w:szCs w:val="20"/>
                <w:lang w:val="es-MX"/>
              </w:rPr>
            </w:pPr>
            <w:r>
              <w:rPr>
                <w:rFonts w:ascii="Georgia" w:hAnsi="Georgia" w:cs="Leelawadee UI Semilight"/>
                <w:sz w:val="20"/>
                <w:szCs w:val="20"/>
                <w:lang w:val="es-MX"/>
              </w:rPr>
              <w:t>leer</w:t>
            </w:r>
            <w:r w:rsidR="00E149B7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 por un </w:t>
            </w:r>
            <w:r w:rsidR="00EC737D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>mínimo</w:t>
            </w:r>
            <w:r w:rsidR="00E149B7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 de </w:t>
            </w:r>
            <w:r>
              <w:rPr>
                <w:rFonts w:ascii="Georgia" w:hAnsi="Georgia" w:cs="Leelawadee UI Semilight"/>
                <w:sz w:val="20"/>
                <w:szCs w:val="20"/>
                <w:lang w:val="es-MX"/>
              </w:rPr>
              <w:t>2</w:t>
            </w:r>
            <w:r w:rsidR="00E149B7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0 minutos al </w:t>
            </w:r>
            <w:r w:rsidR="00EC737D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>día</w:t>
            </w:r>
            <w:r w:rsidR="00E149B7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, </w:t>
            </w:r>
            <w:r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fuera de la escuela, </w:t>
            </w:r>
            <w:r w:rsidR="00EC737D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leyendo </w:t>
            </w:r>
            <w:r w:rsidR="00AD7C63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>una variedad</w:t>
            </w:r>
            <w:r w:rsidR="00EC737D" w:rsidRP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 </w:t>
            </w:r>
            <w:r w:rsid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de géneros literarios, incluidos libros de ficción y </w:t>
            </w:r>
            <w:r w:rsidR="00751B07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de </w:t>
            </w:r>
            <w:r w:rsidR="00EC737D">
              <w:rPr>
                <w:rFonts w:ascii="Georgia" w:hAnsi="Georgia" w:cs="Leelawadee UI Semilight"/>
                <w:sz w:val="20"/>
                <w:szCs w:val="20"/>
                <w:lang w:val="es-MX"/>
              </w:rPr>
              <w:t>no-ficción</w:t>
            </w:r>
            <w:r w:rsidR="00AD7C63">
              <w:rPr>
                <w:rFonts w:ascii="Georgia" w:hAnsi="Georgia" w:cs="Leelawadee UI Semilight"/>
                <w:sz w:val="20"/>
                <w:szCs w:val="20"/>
                <w:lang w:val="es-MX"/>
              </w:rPr>
              <w:t xml:space="preserve"> para ampliar </w:t>
            </w:r>
            <w:r w:rsidR="00B4023E">
              <w:rPr>
                <w:rFonts w:ascii="Georgia" w:hAnsi="Georgia" w:cs="Leelawadee UI Semilight"/>
                <w:sz w:val="20"/>
                <w:szCs w:val="20"/>
                <w:lang w:val="es-MX"/>
              </w:rPr>
              <w:t>el aprendizaje</w:t>
            </w:r>
            <w:r w:rsidR="00232B6E">
              <w:rPr>
                <w:rFonts w:ascii="Georgia" w:hAnsi="Georgia" w:cs="Leelawadee UI Semilight"/>
                <w:sz w:val="20"/>
                <w:szCs w:val="20"/>
                <w:lang w:val="es-MX"/>
              </w:rPr>
              <w:t>.</w:t>
            </w:r>
          </w:p>
          <w:p w14:paraId="61EA3F91" w14:textId="77777777" w:rsidR="00E03342" w:rsidRPr="00363030" w:rsidRDefault="00E03342" w:rsidP="009D34AE">
            <w:pPr>
              <w:spacing w:after="0"/>
              <w:ind w:left="-90"/>
              <w:rPr>
                <w:rFonts w:ascii="Georgia" w:hAnsi="Georgia" w:cs="Leelawadee UI Semilight"/>
                <w:sz w:val="16"/>
                <w:szCs w:val="16"/>
                <w:lang w:val="es-MX"/>
              </w:rPr>
            </w:pPr>
          </w:p>
          <w:p w14:paraId="7926BFE9" w14:textId="7731592A" w:rsidR="00B11EC3" w:rsidRPr="0044044F" w:rsidRDefault="00F57605" w:rsidP="009D34AE">
            <w:pPr>
              <w:pStyle w:val="Heading1"/>
              <w:spacing w:after="0"/>
              <w:ind w:left="-90"/>
              <w:rPr>
                <w:rFonts w:ascii="Georgia" w:hAnsi="Georgia"/>
                <w:lang w:val="es-MX"/>
              </w:rPr>
            </w:pPr>
            <w:r w:rsidRPr="0044044F">
              <w:rPr>
                <w:rFonts w:ascii="Georgia" w:hAnsi="Georgia"/>
                <w:sz w:val="26"/>
                <w:szCs w:val="26"/>
                <w:lang w:val="es-MX"/>
              </w:rPr>
              <w:t>Acuerdo académico de los Padres</w:t>
            </w:r>
          </w:p>
          <w:p w14:paraId="49E5C2E1" w14:textId="77777777" w:rsidR="00E03342" w:rsidRPr="0044044F" w:rsidRDefault="00E03342" w:rsidP="009D34AE">
            <w:pPr>
              <w:spacing w:after="0" w:line="259" w:lineRule="auto"/>
              <w:ind w:left="-90"/>
              <w:contextualSpacing/>
              <w:rPr>
                <w:rFonts w:ascii="Georgia" w:eastAsia="Calibri" w:hAnsi="Georgia" w:cs="Leelawadee UI Semilight"/>
                <w:sz w:val="10"/>
                <w:szCs w:val="10"/>
                <w:lang w:val="es-MX"/>
              </w:rPr>
            </w:pPr>
          </w:p>
          <w:p w14:paraId="5E9D50D8" w14:textId="473B8A3E" w:rsidR="002E6B6E" w:rsidRPr="0044044F" w:rsidRDefault="00DA5F28" w:rsidP="00BA29DA">
            <w:pPr>
              <w:spacing w:after="0" w:line="259" w:lineRule="auto"/>
              <w:ind w:left="-210" w:firstLine="120"/>
              <w:contextualSpacing/>
              <w:jc w:val="both"/>
              <w:rPr>
                <w:rFonts w:ascii="Georgia" w:eastAsia="Calibri" w:hAnsi="Georgia" w:cs="Leelawadee UI Semilight"/>
                <w:sz w:val="22"/>
                <w:lang w:val="es-MX"/>
              </w:rPr>
            </w:pPr>
            <w:r w:rsidRPr="0044044F">
              <w:rPr>
                <w:rFonts w:ascii="Georgia" w:eastAsia="Calibri" w:hAnsi="Georgia" w:cs="Leelawadee UI Semilight"/>
                <w:sz w:val="22"/>
                <w:lang w:val="es-MX"/>
              </w:rPr>
              <w:t>Como padr</w:t>
            </w:r>
            <w:r w:rsidR="00B62077">
              <w:rPr>
                <w:rFonts w:ascii="Georgia" w:eastAsia="Calibri" w:hAnsi="Georgia" w:cs="Leelawadee UI Semilight"/>
                <w:sz w:val="22"/>
                <w:lang w:val="es-MX"/>
              </w:rPr>
              <w:t>e o</w:t>
            </w:r>
            <w:r w:rsidRPr="0044044F">
              <w:rPr>
                <w:rFonts w:ascii="Georgia" w:eastAsia="Calibri" w:hAnsi="Georgia" w:cs="Leelawadee UI Semilight"/>
                <w:sz w:val="22"/>
                <w:lang w:val="es-MX"/>
              </w:rPr>
              <w:t xml:space="preserve"> tutor</w:t>
            </w:r>
            <w:r w:rsidR="00BA29DA">
              <w:rPr>
                <w:rFonts w:ascii="Georgia" w:eastAsia="Calibri" w:hAnsi="Georgia" w:cs="Leelawadee UI Semilight"/>
                <w:sz w:val="22"/>
                <w:lang w:val="es-MX"/>
              </w:rPr>
              <w:t xml:space="preserve">, </w:t>
            </w:r>
            <w:r w:rsidR="00963218" w:rsidRPr="0044044F">
              <w:rPr>
                <w:rFonts w:ascii="Georgia" w:eastAsia="Calibri" w:hAnsi="Georgia" w:cs="Leelawadee UI Semilight"/>
                <w:sz w:val="22"/>
                <w:lang w:val="es-MX"/>
              </w:rPr>
              <w:t>apoyar</w:t>
            </w:r>
            <w:r w:rsidR="0044044F">
              <w:rPr>
                <w:rFonts w:ascii="Georgia" w:eastAsia="Calibri" w:hAnsi="Georgia" w:cs="Leelawadee UI Semilight"/>
                <w:sz w:val="22"/>
                <w:lang w:val="es-MX"/>
              </w:rPr>
              <w:t>é</w:t>
            </w:r>
            <w:r w:rsidR="00B62077">
              <w:rPr>
                <w:rFonts w:ascii="Georgia" w:eastAsia="Calibri" w:hAnsi="Georgia" w:cs="Leelawadee UI Semilight"/>
                <w:sz w:val="22"/>
                <w:lang w:val="es-ES"/>
              </w:rPr>
              <w:t xml:space="preserve"> </w:t>
            </w:r>
            <w:r w:rsidR="00963218" w:rsidRPr="0044044F">
              <w:rPr>
                <w:rFonts w:ascii="Georgia" w:eastAsia="Calibri" w:hAnsi="Georgia" w:cs="Leelawadee UI Semilight"/>
                <w:sz w:val="22"/>
                <w:lang w:val="es-MX"/>
              </w:rPr>
              <w:t>el aprendizaje de mi</w:t>
            </w:r>
            <w:r w:rsidR="00BA29DA">
              <w:rPr>
                <w:rFonts w:ascii="Georgia" w:eastAsia="Calibri" w:hAnsi="Georgia" w:cs="Leelawadee UI Semilight"/>
                <w:sz w:val="22"/>
                <w:lang w:val="es-MX"/>
              </w:rPr>
              <w:t>(s)</w:t>
            </w:r>
            <w:r w:rsidR="00963218" w:rsidRPr="0044044F">
              <w:rPr>
                <w:rFonts w:ascii="Georgia" w:eastAsia="Calibri" w:hAnsi="Georgia" w:cs="Leelawadee UI Semilight"/>
                <w:sz w:val="22"/>
                <w:lang w:val="es-MX"/>
              </w:rPr>
              <w:t xml:space="preserve"> estudiante</w:t>
            </w:r>
            <w:r w:rsidR="00BA29DA">
              <w:rPr>
                <w:rFonts w:ascii="Georgia" w:eastAsia="Calibri" w:hAnsi="Georgia" w:cs="Leelawadee UI Semilight"/>
                <w:sz w:val="22"/>
                <w:lang w:val="es-MX"/>
              </w:rPr>
              <w:t>(s)</w:t>
            </w:r>
            <w:r w:rsidR="002E6B6E" w:rsidRPr="0044044F">
              <w:rPr>
                <w:rFonts w:ascii="Georgia" w:eastAsia="Calibri" w:hAnsi="Georgia" w:cs="Leelawadee UI Semilight"/>
                <w:sz w:val="22"/>
                <w:lang w:val="es-MX"/>
              </w:rPr>
              <w:t xml:space="preserve">. </w:t>
            </w:r>
            <w:r w:rsidR="00963218" w:rsidRPr="0044044F">
              <w:rPr>
                <w:rFonts w:ascii="Georgia" w:eastAsia="Calibri" w:hAnsi="Georgia" w:cs="Leelawadee UI Semilight"/>
                <w:sz w:val="22"/>
                <w:lang w:val="es-MX"/>
              </w:rPr>
              <w:t>Durante el año escolar, voy a</w:t>
            </w:r>
            <w:r w:rsidR="002E6B6E" w:rsidRPr="0044044F">
              <w:rPr>
                <w:rFonts w:ascii="Georgia" w:eastAsia="Calibri" w:hAnsi="Georgia" w:cs="Leelawadee UI Semilight"/>
                <w:sz w:val="22"/>
                <w:lang w:val="es-MX"/>
              </w:rPr>
              <w:t>:</w:t>
            </w:r>
          </w:p>
          <w:p w14:paraId="54334A68" w14:textId="77777777" w:rsidR="002E6B6E" w:rsidRPr="0044044F" w:rsidRDefault="002E6B6E" w:rsidP="00220EA3">
            <w:pPr>
              <w:spacing w:after="0" w:line="259" w:lineRule="auto"/>
              <w:ind w:left="-90"/>
              <w:contextualSpacing/>
              <w:jc w:val="both"/>
              <w:rPr>
                <w:rFonts w:ascii="Georgia" w:eastAsia="Calibri" w:hAnsi="Georgia" w:cs="Leelawadee UI Semilight"/>
                <w:sz w:val="10"/>
                <w:szCs w:val="10"/>
                <w:lang w:val="es-MX"/>
              </w:rPr>
            </w:pPr>
          </w:p>
          <w:p w14:paraId="4EBA4CC0" w14:textId="17CB9CFC" w:rsidR="002E6B6E" w:rsidRPr="0044044F" w:rsidRDefault="005C0E09" w:rsidP="00220EA3">
            <w:pPr>
              <w:numPr>
                <w:ilvl w:val="0"/>
                <w:numId w:val="28"/>
              </w:numPr>
              <w:spacing w:after="0" w:line="259" w:lineRule="auto"/>
              <w:contextualSpacing/>
              <w:jc w:val="both"/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</w:pP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asistir 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a la jornada de Puertas Abiertas (</w:t>
            </w:r>
            <w:r w:rsidR="005745C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Open House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)</w:t>
            </w:r>
            <w:r w:rsidR="005745C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, </w:t>
            </w:r>
            <w:r w:rsidR="007310A7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el 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PTA</w:t>
            </w: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y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Noches </w:t>
            </w:r>
            <w:r w:rsidR="007310A7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Académicas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</w:t>
            </w:r>
            <w:r w:rsidR="005E1D9A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y </w:t>
            </w: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voy a </w:t>
            </w:r>
            <w:r w:rsidR="005E1D9A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apoyar el </w:t>
            </w:r>
            <w:r w:rsidR="007310A7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currículo</w:t>
            </w:r>
            <w:r w:rsidR="005E1D9A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escolar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</w:t>
            </w:r>
            <w:r w:rsidR="007310A7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a través de visitas y voluntariado en el salón de mi estudiante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.</w:t>
            </w:r>
          </w:p>
          <w:p w14:paraId="5C1F3AD7" w14:textId="2203FCCB" w:rsidR="002E6B6E" w:rsidRPr="0044044F" w:rsidRDefault="00E47BB6" w:rsidP="00220EA3">
            <w:pPr>
              <w:numPr>
                <w:ilvl w:val="0"/>
                <w:numId w:val="28"/>
              </w:numPr>
              <w:spacing w:after="0" w:line="259" w:lineRule="auto"/>
              <w:contextualSpacing/>
              <w:jc w:val="both"/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</w:pP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v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isi</w:t>
            </w:r>
            <w:r w:rsidR="002306E8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tar el </w:t>
            </w: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C</w:t>
            </w:r>
            <w:r w:rsidR="002306E8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entro de Padres para </w:t>
            </w:r>
            <w:r w:rsidR="005B40ED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tomar talleres y aprovechar los recursos </w:t>
            </w:r>
            <w:r w:rsidR="00403420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que hay a 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disposición</w:t>
            </w:r>
            <w:r w:rsidR="005B40ED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.</w:t>
            </w:r>
          </w:p>
          <w:p w14:paraId="352122D2" w14:textId="7C641983" w:rsidR="002E6B6E" w:rsidRPr="0044044F" w:rsidRDefault="00403420" w:rsidP="00220EA3">
            <w:pPr>
              <w:numPr>
                <w:ilvl w:val="0"/>
                <w:numId w:val="28"/>
              </w:numPr>
              <w:spacing w:after="0" w:line="259" w:lineRule="auto"/>
              <w:contextualSpacing/>
              <w:jc w:val="both"/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</w:pP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facilitar 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experiencias</w:t>
            </w:r>
            <w:r w:rsidR="00E50605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en la vida real para reforzar los </w:t>
            </w:r>
            <w:r w:rsidR="00542FB4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conocimientos</w:t>
            </w:r>
            <w:r w:rsidR="00E50605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</w:t>
            </w:r>
            <w:r w:rsidR="00A06E69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que aprende mi es</w:t>
            </w:r>
            <w:r w:rsidR="00276950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tudiante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.</w:t>
            </w:r>
          </w:p>
          <w:p w14:paraId="5341AE86" w14:textId="78697291" w:rsidR="002E6B6E" w:rsidRPr="0044044F" w:rsidRDefault="00276950" w:rsidP="00220EA3">
            <w:pPr>
              <w:numPr>
                <w:ilvl w:val="0"/>
                <w:numId w:val="28"/>
              </w:numPr>
              <w:spacing w:after="0" w:line="259" w:lineRule="auto"/>
              <w:contextualSpacing/>
              <w:jc w:val="both"/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</w:pP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c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re</w:t>
            </w:r>
            <w:r w:rsidR="00B83927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ar en casa un ambiente cómodo y </w:t>
            </w:r>
            <w:r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propicio</w:t>
            </w:r>
            <w:r w:rsidR="00B83927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 xml:space="preserve"> para el aprendizaje</w:t>
            </w:r>
            <w:r w:rsidR="002E6B6E" w:rsidRPr="0044044F">
              <w:rPr>
                <w:rFonts w:ascii="Georgia" w:eastAsia="Calibri" w:hAnsi="Georgia" w:cs="Leelawadee UI Semilight"/>
                <w:sz w:val="20"/>
                <w:szCs w:val="20"/>
                <w:lang w:val="es-MX"/>
              </w:rPr>
              <w:t>.</w:t>
            </w:r>
          </w:p>
          <w:p w14:paraId="19D13B86" w14:textId="77777777" w:rsidR="00F26F96" w:rsidRPr="0044044F" w:rsidRDefault="00F26F96" w:rsidP="00220EA3">
            <w:pPr>
              <w:spacing w:after="0" w:line="259" w:lineRule="auto"/>
              <w:ind w:left="-90"/>
              <w:contextualSpacing/>
              <w:jc w:val="both"/>
              <w:rPr>
                <w:rFonts w:ascii="Georgia" w:hAnsi="Georgia" w:cs="Leelawadee UI Semilight"/>
                <w:sz w:val="16"/>
                <w:szCs w:val="16"/>
                <w:lang w:val="es-MX"/>
              </w:rPr>
            </w:pPr>
          </w:p>
          <w:p w14:paraId="28FB6BDD" w14:textId="31D6F569" w:rsidR="00EB5E28" w:rsidRPr="008C7AC2" w:rsidRDefault="00601D89" w:rsidP="009D34AE">
            <w:pPr>
              <w:pStyle w:val="Heading1"/>
              <w:spacing w:after="0"/>
              <w:ind w:left="-90"/>
              <w:rPr>
                <w:rFonts w:ascii="Georgia" w:hAnsi="Georgia"/>
                <w:sz w:val="27"/>
                <w:szCs w:val="27"/>
                <w:lang w:val="es-MX"/>
              </w:rPr>
            </w:pPr>
            <w:r w:rsidRPr="008C7AC2">
              <w:rPr>
                <w:rFonts w:ascii="Georgia" w:hAnsi="Georgia"/>
                <w:sz w:val="27"/>
                <w:szCs w:val="27"/>
                <w:lang w:val="es-MX"/>
              </w:rPr>
              <w:t>Forjando alianzas con las familias</w:t>
            </w:r>
          </w:p>
          <w:p w14:paraId="3967D90C" w14:textId="77777777" w:rsidR="00EB5E28" w:rsidRPr="0044044F" w:rsidRDefault="00EB5E28" w:rsidP="009D34AE">
            <w:pPr>
              <w:pStyle w:val="NormalonDarkBackground"/>
              <w:spacing w:after="0" w:line="259" w:lineRule="auto"/>
              <w:ind w:left="-90"/>
              <w:rPr>
                <w:rFonts w:ascii="Georgia" w:hAnsi="Georgia" w:cs="Leelawadee UI Semilight"/>
                <w:color w:val="auto"/>
                <w:sz w:val="10"/>
                <w:szCs w:val="10"/>
                <w:lang w:val="es-MX"/>
              </w:rPr>
            </w:pPr>
          </w:p>
          <w:p w14:paraId="5065CF1B" w14:textId="2CF7C04A" w:rsidR="00EB5E28" w:rsidRPr="0044044F" w:rsidRDefault="007403AF" w:rsidP="00220EA3">
            <w:pPr>
              <w:pStyle w:val="NormalonDarkBackground"/>
              <w:spacing w:after="0" w:line="259" w:lineRule="auto"/>
              <w:ind w:left="-90"/>
              <w:jc w:val="both"/>
              <w:rPr>
                <w:rFonts w:ascii="Georgia" w:hAnsi="Georgia" w:cs="Leelawadee UI Semilight"/>
                <w:color w:val="auto"/>
                <w:sz w:val="22"/>
                <w:lang w:val="es-MX"/>
              </w:rPr>
            </w:pPr>
            <w:r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La alianza con la familia es vital para nuestra comunidad educativa </w:t>
            </w:r>
            <w:r w:rsidR="008D379D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y nuestra cultura escolar. </w:t>
            </w:r>
            <w:r w:rsidR="00EB5E28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>Young Middle School</w:t>
            </w:r>
            <w:r w:rsidR="00E200B3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F322F6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busca </w:t>
            </w:r>
            <w:r w:rsidR="00E200B3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>establece</w:t>
            </w:r>
            <w:r w:rsidR="00F322F6">
              <w:rPr>
                <w:rFonts w:ascii="Georgia" w:hAnsi="Georgia" w:cs="Leelawadee UI Semilight"/>
                <w:color w:val="auto"/>
                <w:sz w:val="22"/>
                <w:lang w:val="es-MX"/>
              </w:rPr>
              <w:t>r</w:t>
            </w:r>
            <w:r w:rsidR="008D379D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una </w:t>
            </w:r>
            <w:r w:rsidR="00E30A14">
              <w:rPr>
                <w:rFonts w:ascii="Georgia" w:hAnsi="Georgia" w:cs="Leelawadee UI Semilight"/>
                <w:color w:val="auto"/>
                <w:sz w:val="22"/>
                <w:lang w:val="es-MX"/>
              </w:rPr>
              <w:t>colaboración</w:t>
            </w:r>
            <w:r w:rsidR="008D379D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entre el hogar y la escuela</w:t>
            </w:r>
            <w:r w:rsidR="00F322F6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47141D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mediante la capacitación de </w:t>
            </w:r>
            <w:r w:rsidR="00E200B3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maestros, </w:t>
            </w:r>
            <w:r w:rsidR="00E61B1C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administrativos y </w:t>
            </w:r>
            <w:r w:rsidR="0047141D">
              <w:rPr>
                <w:rFonts w:ascii="Georgia" w:hAnsi="Georgia" w:cs="Leelawadee UI Semilight"/>
                <w:color w:val="auto"/>
                <w:sz w:val="22"/>
                <w:lang w:val="es-MX"/>
              </w:rPr>
              <w:t>demás</w:t>
            </w:r>
            <w:r w:rsidR="00E61B1C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personal escolar</w:t>
            </w:r>
            <w:r w:rsidR="00EB5E28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F322F6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sobre </w:t>
            </w:r>
            <w:r w:rsidR="00A15993">
              <w:rPr>
                <w:rFonts w:ascii="Georgia" w:hAnsi="Georgia" w:cs="Leelawadee UI Semilight"/>
                <w:color w:val="auto"/>
                <w:sz w:val="22"/>
                <w:lang w:val="es-MX"/>
              </w:rPr>
              <w:t>las mejores formas de comunicación y trabajo en equipo</w:t>
            </w:r>
            <w:r w:rsidR="00B72A07">
              <w:rPr>
                <w:rFonts w:ascii="Georgia" w:hAnsi="Georgia" w:cs="Leelawadee UI Semilight"/>
                <w:color w:val="auto"/>
                <w:sz w:val="22"/>
                <w:lang w:val="es-MX"/>
              </w:rPr>
              <w:t>,</w:t>
            </w:r>
            <w:r w:rsidR="00E1302B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BE365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de acuerdo con lo que nos comentan </w:t>
            </w:r>
            <w:r w:rsidR="00533967">
              <w:rPr>
                <w:rFonts w:ascii="Georgia" w:hAnsi="Georgia" w:cs="Leelawadee UI Semilight"/>
                <w:color w:val="auto"/>
                <w:sz w:val="22"/>
                <w:lang w:val="es-MX"/>
              </w:rPr>
              <w:t>las familias</w:t>
            </w:r>
            <w:r w:rsidR="0047141D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, </w:t>
            </w:r>
            <w:r w:rsidR="00B72A07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a quienes consideramos </w:t>
            </w:r>
            <w:r w:rsidR="0047141D">
              <w:rPr>
                <w:rFonts w:ascii="Georgia" w:hAnsi="Georgia" w:cs="Leelawadee UI Semilight"/>
                <w:color w:val="auto"/>
                <w:sz w:val="22"/>
                <w:lang w:val="es-MX"/>
              </w:rPr>
              <w:t>socios igualitarios</w:t>
            </w:r>
            <w:r w:rsidR="004B2531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y a quienes i</w:t>
            </w:r>
            <w:r w:rsidR="007669D5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>nvitamos a</w:t>
            </w:r>
            <w:r w:rsidR="004B2531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</w:t>
            </w:r>
            <w:r w:rsidR="007669D5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>conectarse con nosotros en los</w:t>
            </w:r>
            <w:r w:rsidR="0044044F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eventos académicos que se describen en el </w:t>
            </w:r>
            <w:r w:rsidR="00EB5E28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>Plan</w:t>
            </w:r>
            <w:r w:rsidR="0044044F" w:rsidRPr="0044044F">
              <w:rPr>
                <w:rFonts w:ascii="Georgia" w:hAnsi="Georgia" w:cs="Leelawadee UI Semilight"/>
                <w:color w:val="auto"/>
                <w:sz w:val="22"/>
                <w:lang w:val="es-MX"/>
              </w:rPr>
              <w:t xml:space="preserve"> de Participación Familiar</w:t>
            </w:r>
            <w:r w:rsidR="00A9735C">
              <w:rPr>
                <w:rFonts w:ascii="Georgia" w:hAnsi="Georgia" w:cs="Leelawadee UI Semilight"/>
                <w:color w:val="auto"/>
                <w:sz w:val="22"/>
                <w:lang w:val="es-MX"/>
              </w:rPr>
              <w:t>.</w:t>
            </w:r>
          </w:p>
          <w:p w14:paraId="0AE54C4A" w14:textId="77777777" w:rsidR="00B11EC3" w:rsidRPr="007669D5" w:rsidRDefault="00B11EC3" w:rsidP="009D34AE">
            <w:pPr>
              <w:spacing w:after="0" w:line="259" w:lineRule="auto"/>
              <w:ind w:left="-90"/>
              <w:contextualSpacing/>
              <w:jc w:val="center"/>
              <w:rPr>
                <w:rFonts w:ascii="Georgia" w:hAnsi="Georgia" w:cs="Leelawadee UI Semilight"/>
                <w:sz w:val="22"/>
                <w:lang w:val="es-ES"/>
              </w:rPr>
            </w:pPr>
          </w:p>
        </w:tc>
        <w:tc>
          <w:tcPr>
            <w:tcW w:w="5400" w:type="dxa"/>
            <w:gridSpan w:val="3"/>
          </w:tcPr>
          <w:p w14:paraId="19AC66BC" w14:textId="77777777" w:rsidR="00B11EC3" w:rsidRPr="007669D5" w:rsidRDefault="004F7792" w:rsidP="009D34AE">
            <w:pPr>
              <w:pStyle w:val="NoSpacing"/>
              <w:ind w:left="-90" w:right="160"/>
              <w:jc w:val="center"/>
              <w:rPr>
                <w:rFonts w:ascii="Georgia" w:hAnsi="Georgia"/>
                <w:lang w:val="es-ES"/>
              </w:rPr>
            </w:pPr>
            <w:r w:rsidRPr="00841C3E">
              <w:rPr>
                <w:rFonts w:ascii="Georgia" w:hAnsi="Georgia"/>
                <w:noProof/>
                <w:bdr w:val="none" w:sz="0" w:space="0" w:color="auto" w:frame="1"/>
              </w:rPr>
              <w:drawing>
                <wp:anchor distT="0" distB="0" distL="114300" distR="114300" simplePos="0" relativeHeight="251659264" behindDoc="0" locked="0" layoutInCell="1" allowOverlap="1" wp14:anchorId="634F6D35" wp14:editId="791D70E7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-21642</wp:posOffset>
                  </wp:positionV>
                  <wp:extent cx="1838325" cy="2285335"/>
                  <wp:effectExtent l="0" t="0" r="0" b="1270"/>
                  <wp:wrapNone/>
                  <wp:docPr id="8" name="Picture 8" descr="https://lh3.googleusercontent.com/2FiZ484V151MV5cRugYyZ4KgN-yFAcyukxQKOGtRIDlpltUwmgn1Q4q1GDpxxLOjquxelqHHC1ekzyvTDGO5M3mIQO4ZZB9Q5JJ9NUmjBDT70o7fDV8P6dKZH50iBGBfHXBEcSM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2FiZ484V151MV5cRugYyZ4KgN-yFAcyukxQKOGtRIDlpltUwmgn1Q4q1GDpxxLOjquxelqHHC1ekzyvTDGO5M3mIQO4ZZB9Q5JJ9NUmjBDT70o7fDV8P6dKZH50iBGBfHXBEcSM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8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10" w:type="dxa"/>
            <w:vMerge w:val="restart"/>
          </w:tcPr>
          <w:p w14:paraId="223BBA08" w14:textId="77777777" w:rsidR="00D5543E" w:rsidRPr="00551FDE" w:rsidRDefault="00D5543E" w:rsidP="009D34AE">
            <w:pPr>
              <w:pStyle w:val="Heading1"/>
              <w:spacing w:after="0"/>
              <w:ind w:left="-90"/>
              <w:rPr>
                <w:rFonts w:ascii="Georgia" w:hAnsi="Georgia"/>
                <w:sz w:val="16"/>
                <w:szCs w:val="16"/>
                <w:lang w:val="es-MX"/>
              </w:rPr>
            </w:pPr>
          </w:p>
          <w:p w14:paraId="05EE0873" w14:textId="0EB07316" w:rsidR="00B11EC3" w:rsidRPr="007F26F4" w:rsidRDefault="002A395F" w:rsidP="007F26F4">
            <w:pPr>
              <w:pStyle w:val="Heading1"/>
              <w:spacing w:after="0"/>
              <w:ind w:left="-90" w:right="-300"/>
              <w:rPr>
                <w:rFonts w:ascii="Georgia" w:hAnsi="Georgia"/>
                <w:sz w:val="26"/>
                <w:szCs w:val="26"/>
                <w:lang w:val="es-MX"/>
              </w:rPr>
            </w:pPr>
            <w:r w:rsidRPr="007F26F4">
              <w:rPr>
                <w:rFonts w:ascii="Georgia" w:hAnsi="Georgia"/>
                <w:sz w:val="26"/>
                <w:szCs w:val="26"/>
                <w:lang w:val="es-MX"/>
              </w:rPr>
              <w:t xml:space="preserve">Metas de </w:t>
            </w:r>
            <w:r w:rsidR="009C4B20" w:rsidRPr="007F26F4">
              <w:rPr>
                <w:rFonts w:ascii="Georgia" w:hAnsi="Georgia"/>
                <w:sz w:val="24"/>
                <w:szCs w:val="24"/>
                <w:lang w:val="es-MX"/>
              </w:rPr>
              <w:t>Rendimiento Académico</w:t>
            </w:r>
          </w:p>
          <w:p w14:paraId="227C55A7" w14:textId="77777777" w:rsidR="00841C3E" w:rsidRPr="009C4B20" w:rsidRDefault="00841C3E" w:rsidP="009D34AE">
            <w:pPr>
              <w:spacing w:after="0"/>
              <w:ind w:left="-90"/>
              <w:rPr>
                <w:rFonts w:ascii="Georgia" w:hAnsi="Georgia" w:cs="Leelawadee UI Semilight"/>
                <w:b/>
                <w:bCs/>
                <w:sz w:val="10"/>
                <w:szCs w:val="10"/>
                <w:lang w:val="es-MX"/>
              </w:rPr>
            </w:pPr>
          </w:p>
          <w:p w14:paraId="62EEC0C1" w14:textId="7BA02842" w:rsidR="00EA632A" w:rsidRPr="009C4B20" w:rsidRDefault="009C4B20" w:rsidP="009D34AE">
            <w:pPr>
              <w:spacing w:after="0" w:line="259" w:lineRule="auto"/>
              <w:ind w:left="-90"/>
              <w:rPr>
                <w:rFonts w:ascii="Georgia" w:hAnsi="Georgia" w:cs="Leelawadee UI Semilight"/>
                <w:b/>
                <w:bCs/>
                <w:szCs w:val="24"/>
                <w:lang w:val="es-MX"/>
              </w:rPr>
            </w:pPr>
            <w:r w:rsidRPr="009C4B20">
              <w:rPr>
                <w:rFonts w:ascii="Georgia" w:hAnsi="Georgia" w:cs="Leelawadee UI Semilight"/>
                <w:b/>
                <w:bCs/>
                <w:szCs w:val="24"/>
                <w:lang w:val="es-MX"/>
              </w:rPr>
              <w:t>Misión</w:t>
            </w:r>
            <w:r w:rsidR="002A395F" w:rsidRPr="009C4B20">
              <w:rPr>
                <w:rFonts w:ascii="Georgia" w:hAnsi="Georgia" w:cs="Leelawadee UI Semilight"/>
                <w:b/>
                <w:bCs/>
                <w:szCs w:val="24"/>
                <w:lang w:val="es-MX"/>
              </w:rPr>
              <w:t xml:space="preserve"> de </w:t>
            </w:r>
            <w:r w:rsidR="005745C4" w:rsidRPr="009C4B20">
              <w:rPr>
                <w:rFonts w:ascii="Georgia" w:hAnsi="Georgia" w:cs="Leelawadee UI Semilight"/>
                <w:b/>
                <w:bCs/>
                <w:szCs w:val="24"/>
                <w:lang w:val="es-MX"/>
              </w:rPr>
              <w:t>JCY</w:t>
            </w:r>
          </w:p>
          <w:p w14:paraId="3207A3F7" w14:textId="2845B642" w:rsidR="00841C3E" w:rsidRPr="00F5319D" w:rsidRDefault="00600B0D" w:rsidP="00220EA3">
            <w:pPr>
              <w:spacing w:after="0" w:line="259" w:lineRule="auto"/>
              <w:ind w:left="-90"/>
              <w:jc w:val="both"/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</w:pP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La </w:t>
            </w:r>
            <w:r w:rsidR="00F5319D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misión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de </w:t>
            </w:r>
            <w:r w:rsidR="005745C4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Young Middle School </w:t>
            </w:r>
            <w:r w:rsidR="0095491E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es 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prepara</w:t>
            </w:r>
            <w:r w:rsidR="001F407C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r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alumn</w:t>
            </w:r>
            <w:r w:rsidR="001F407C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o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s </w:t>
            </w:r>
            <w:r w:rsidR="001F407C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competentes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a </w:t>
            </w:r>
            <w:r w:rsidR="001F407C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nivel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mundial</w:t>
            </w:r>
            <w:r w:rsidR="001F407C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</w:t>
            </w:r>
            <w:r w:rsidR="0095491E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en base</w:t>
            </w:r>
            <w:r w:rsidR="001F407C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a una </w:t>
            </w:r>
            <w:r w:rsidR="001F407C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enseñanza</w:t>
            </w:r>
            <w:r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 rigurosa y equitativa</w:t>
            </w:r>
            <w:r w:rsidR="005745C4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, </w:t>
            </w:r>
            <w:r w:rsidR="00EC6B4F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un </w:t>
            </w:r>
            <w:r w:rsidR="00451FB0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cuidado y servicios continuos </w:t>
            </w:r>
            <w:r w:rsidR="00F5319D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 xml:space="preserve">y una </w:t>
            </w:r>
            <w:r w:rsid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alianza activa con padres y partes interesadas de la comunidad</w:t>
            </w:r>
            <w:r w:rsidR="005745C4" w:rsidRPr="00F5319D">
              <w:rPr>
                <w:rFonts w:ascii="Georgia" w:hAnsi="Georgia"/>
                <w:color w:val="333333"/>
                <w:sz w:val="22"/>
                <w:shd w:val="clear" w:color="auto" w:fill="FFFFFF"/>
                <w:lang w:val="es-MX"/>
              </w:rPr>
              <w:t>.</w:t>
            </w:r>
          </w:p>
          <w:p w14:paraId="3AFD2F51" w14:textId="77777777" w:rsidR="005745C4" w:rsidRPr="00F5319D" w:rsidRDefault="005745C4" w:rsidP="00220EA3">
            <w:pPr>
              <w:spacing w:after="0" w:line="259" w:lineRule="auto"/>
              <w:ind w:left="-90"/>
              <w:jc w:val="both"/>
              <w:rPr>
                <w:rFonts w:ascii="Georgia" w:hAnsi="Georgia" w:cs="Leelawadee UI Semilight"/>
                <w:b/>
                <w:bCs/>
                <w:szCs w:val="24"/>
                <w:lang w:val="es-MX"/>
              </w:rPr>
            </w:pPr>
          </w:p>
          <w:p w14:paraId="70C6A46D" w14:textId="74852A14" w:rsidR="00EA632A" w:rsidRPr="009C4B20" w:rsidRDefault="009C4B20" w:rsidP="009D34AE">
            <w:pPr>
              <w:spacing w:after="0" w:line="259" w:lineRule="auto"/>
              <w:ind w:left="-90"/>
              <w:rPr>
                <w:rFonts w:ascii="Georgia" w:hAnsi="Georgia" w:cs="Leelawadee UI Semilight"/>
                <w:b/>
                <w:bCs/>
                <w:szCs w:val="24"/>
                <w:lang w:val="es-MX"/>
              </w:rPr>
            </w:pPr>
            <w:r w:rsidRPr="009C4B20">
              <w:rPr>
                <w:rFonts w:ascii="Georgia" w:hAnsi="Georgia" w:cs="Leelawadee UI Semilight"/>
                <w:b/>
                <w:bCs/>
                <w:szCs w:val="24"/>
                <w:lang w:val="es-MX"/>
              </w:rPr>
              <w:t>Visión</w:t>
            </w:r>
            <w:r w:rsidR="002A395F" w:rsidRPr="009C4B20">
              <w:rPr>
                <w:rFonts w:ascii="Georgia" w:hAnsi="Georgia" w:cs="Leelawadee UI Semilight"/>
                <w:b/>
                <w:bCs/>
                <w:szCs w:val="24"/>
                <w:lang w:val="es-MX"/>
              </w:rPr>
              <w:t xml:space="preserve"> de </w:t>
            </w:r>
            <w:r w:rsidR="005745C4" w:rsidRPr="009C4B20">
              <w:rPr>
                <w:rFonts w:ascii="Georgia" w:hAnsi="Georgia" w:cs="Leelawadee UI Semilight"/>
                <w:b/>
                <w:bCs/>
                <w:szCs w:val="24"/>
                <w:lang w:val="es-MX"/>
              </w:rPr>
              <w:t>JCY</w:t>
            </w:r>
          </w:p>
          <w:p w14:paraId="2DE718A7" w14:textId="4947B91A" w:rsidR="00B11EC3" w:rsidRPr="00D4307F" w:rsidRDefault="005B5A02" w:rsidP="00220EA3">
            <w:pPr>
              <w:spacing w:after="0" w:line="259" w:lineRule="auto"/>
              <w:ind w:left="-90"/>
              <w:jc w:val="both"/>
              <w:rPr>
                <w:rFonts w:ascii="Georgia" w:hAnsi="Georgia"/>
                <w:color w:val="000000"/>
                <w:sz w:val="22"/>
                <w:lang w:val="es-MX"/>
              </w:rPr>
            </w:pPr>
            <w:r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Young Middle School </w:t>
            </w:r>
            <w:r w:rsidR="00327613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se </w:t>
            </w:r>
            <w:r w:rsidR="00461B03" w:rsidRPr="00D4307F">
              <w:rPr>
                <w:rFonts w:ascii="Georgia" w:hAnsi="Georgia"/>
                <w:color w:val="000000"/>
                <w:sz w:val="22"/>
                <w:lang w:val="es-MX"/>
              </w:rPr>
              <w:t>propone</w:t>
            </w:r>
            <w:r w:rsidR="00327613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ser una escuela IB de </w:t>
            </w:r>
            <w:r w:rsidR="00461B03" w:rsidRPr="00D4307F">
              <w:rPr>
                <w:rFonts w:ascii="Georgia" w:hAnsi="Georgia"/>
                <w:color w:val="000000"/>
                <w:sz w:val="22"/>
                <w:lang w:val="es-MX"/>
              </w:rPr>
              <w:t>elección</w:t>
            </w:r>
            <w:r w:rsidR="00327613" w:rsidRPr="00D4307F">
              <w:rPr>
                <w:rFonts w:ascii="Georgia" w:hAnsi="Georgia"/>
                <w:color w:val="000000"/>
                <w:sz w:val="22"/>
                <w:lang w:val="es-MX"/>
              </w:rPr>
              <w:t>, de alto rendimiento</w:t>
            </w:r>
            <w:r w:rsidRPr="00D4307F">
              <w:rPr>
                <w:rFonts w:ascii="Georgia" w:hAnsi="Georgia"/>
                <w:color w:val="000000"/>
                <w:sz w:val="22"/>
                <w:lang w:val="es-MX"/>
              </w:rPr>
              <w:t>,</w:t>
            </w:r>
            <w:r w:rsidR="00327613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donde los estudiantes gustan</w:t>
            </w:r>
            <w:r w:rsidR="00461B03">
              <w:rPr>
                <w:rFonts w:ascii="Georgia" w:hAnsi="Georgia"/>
                <w:color w:val="000000"/>
                <w:sz w:val="22"/>
                <w:lang w:val="es-MX"/>
              </w:rPr>
              <w:t xml:space="preserve"> </w:t>
            </w:r>
            <w:r w:rsidR="00327613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de </w:t>
            </w:r>
            <w:r w:rsidR="001401A5" w:rsidRPr="00D4307F">
              <w:rPr>
                <w:rFonts w:ascii="Georgia" w:hAnsi="Georgia"/>
                <w:color w:val="000000"/>
                <w:sz w:val="22"/>
                <w:lang w:val="es-MX"/>
              </w:rPr>
              <w:t>aprender,</w:t>
            </w:r>
            <w:r w:rsidR="00624D4E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los padres</w:t>
            </w:r>
            <w:r w:rsidR="00461B03">
              <w:rPr>
                <w:rFonts w:ascii="Georgia" w:hAnsi="Georgia"/>
                <w:color w:val="000000"/>
                <w:sz w:val="22"/>
                <w:lang w:val="es-MX"/>
              </w:rPr>
              <w:t xml:space="preserve"> </w:t>
            </w:r>
            <w:r w:rsidR="00624D4E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y </w:t>
            </w:r>
            <w:r w:rsidR="00203B03">
              <w:rPr>
                <w:rFonts w:ascii="Georgia" w:hAnsi="Georgia"/>
                <w:color w:val="000000"/>
                <w:sz w:val="22"/>
                <w:lang w:val="es-MX"/>
              </w:rPr>
              <w:t xml:space="preserve">las </w:t>
            </w:r>
            <w:r w:rsidR="00461B03" w:rsidRPr="00D4307F">
              <w:rPr>
                <w:rFonts w:ascii="Georgia" w:hAnsi="Georgia"/>
                <w:color w:val="000000"/>
                <w:sz w:val="22"/>
                <w:lang w:val="es-MX"/>
              </w:rPr>
              <w:t>familias</w:t>
            </w:r>
            <w:r w:rsidR="00624D4E"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se involucran, los educadores</w:t>
            </w:r>
            <w:r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</w:t>
            </w:r>
            <w:r w:rsidR="00461B03">
              <w:rPr>
                <w:rFonts w:ascii="Georgia" w:hAnsi="Georgia"/>
                <w:color w:val="000000"/>
                <w:sz w:val="22"/>
                <w:lang w:val="es-MX"/>
              </w:rPr>
              <w:t>preparan</w:t>
            </w:r>
            <w:r w:rsid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a los alumnos para el</w:t>
            </w:r>
            <w:r w:rsidR="00461B03">
              <w:rPr>
                <w:rFonts w:ascii="Georgia" w:hAnsi="Georgia"/>
                <w:color w:val="000000"/>
                <w:sz w:val="22"/>
                <w:lang w:val="es-MX"/>
              </w:rPr>
              <w:t xml:space="preserve"> éxito</w:t>
            </w:r>
            <w:r w:rsidR="00EA49CC">
              <w:rPr>
                <w:rFonts w:ascii="Georgia" w:hAnsi="Georgia"/>
                <w:color w:val="000000"/>
                <w:sz w:val="22"/>
                <w:lang w:val="es-MX"/>
              </w:rPr>
              <w:t xml:space="preserve"> </w:t>
            </w:r>
            <w:r w:rsidR="00D4307F">
              <w:rPr>
                <w:rFonts w:ascii="Georgia" w:hAnsi="Georgia"/>
                <w:color w:val="000000"/>
                <w:sz w:val="22"/>
                <w:lang w:val="es-MX"/>
              </w:rPr>
              <w:t>y la comunidad</w:t>
            </w:r>
            <w:r w:rsidRP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 </w:t>
            </w:r>
            <w:r w:rsidR="00D4307F">
              <w:rPr>
                <w:rFonts w:ascii="Georgia" w:hAnsi="Georgia"/>
                <w:color w:val="000000"/>
                <w:sz w:val="22"/>
                <w:lang w:val="es-MX"/>
              </w:rPr>
              <w:t xml:space="preserve">colabora con la escuela para </w:t>
            </w:r>
            <w:r w:rsidR="00461B03">
              <w:rPr>
                <w:rFonts w:ascii="Georgia" w:hAnsi="Georgia"/>
                <w:color w:val="000000"/>
                <w:sz w:val="22"/>
                <w:lang w:val="es-MX"/>
              </w:rPr>
              <w:t>mantener el legado</w:t>
            </w:r>
            <w:r w:rsidR="00EA49CC">
              <w:rPr>
                <w:rFonts w:ascii="Georgia" w:hAnsi="Georgia"/>
                <w:color w:val="000000"/>
                <w:sz w:val="22"/>
                <w:lang w:val="es-MX"/>
              </w:rPr>
              <w:t>.</w:t>
            </w:r>
          </w:p>
          <w:p w14:paraId="740077F5" w14:textId="77777777" w:rsidR="005745C4" w:rsidRPr="00D4307F" w:rsidRDefault="005745C4" w:rsidP="00220EA3">
            <w:pPr>
              <w:spacing w:after="0" w:line="259" w:lineRule="auto"/>
              <w:ind w:left="-90"/>
              <w:jc w:val="both"/>
              <w:rPr>
                <w:rFonts w:ascii="Georgia" w:hAnsi="Georgia" w:cs="Leelawadee UI Semilight"/>
                <w:szCs w:val="24"/>
                <w:lang w:val="es-MX"/>
              </w:rPr>
            </w:pPr>
          </w:p>
          <w:p w14:paraId="15A996B6" w14:textId="590FCD47" w:rsidR="00B11EC3" w:rsidRPr="009C4B20" w:rsidRDefault="002A395F" w:rsidP="00220EA3">
            <w:pPr>
              <w:spacing w:after="0" w:line="259" w:lineRule="auto"/>
              <w:ind w:left="-90"/>
              <w:jc w:val="both"/>
              <w:rPr>
                <w:rFonts w:ascii="Georgia" w:hAnsi="Georgia" w:cs="Leelawadee UI Semilight"/>
                <w:b/>
                <w:szCs w:val="24"/>
                <w:lang w:val="es-MX"/>
              </w:rPr>
            </w:pPr>
            <w:r w:rsidRPr="009C4B20">
              <w:rPr>
                <w:rFonts w:ascii="Georgia" w:hAnsi="Georgia" w:cs="Leelawadee UI Semilight"/>
                <w:b/>
                <w:szCs w:val="24"/>
                <w:lang w:val="es-MX"/>
              </w:rPr>
              <w:t>Metas de la Escuela</w:t>
            </w:r>
            <w:r w:rsidR="00425225" w:rsidRPr="009C4B20">
              <w:rPr>
                <w:rFonts w:ascii="Georgia" w:hAnsi="Georgia" w:cs="Leelawadee UI Semilight"/>
                <w:b/>
                <w:szCs w:val="24"/>
                <w:lang w:val="es-MX"/>
              </w:rPr>
              <w:t>:</w:t>
            </w:r>
          </w:p>
          <w:p w14:paraId="26078801" w14:textId="6574C50F" w:rsidR="00B11EC3" w:rsidRPr="00934BB2" w:rsidRDefault="00451FB0" w:rsidP="00220EA3">
            <w:pPr>
              <w:spacing w:after="0" w:line="259" w:lineRule="auto"/>
              <w:ind w:left="-90"/>
              <w:jc w:val="both"/>
              <w:rPr>
                <w:rFonts w:ascii="Georgia" w:hAnsi="Georgia" w:cs="Leelawadee UI Semilight"/>
                <w:sz w:val="22"/>
                <w:lang w:val="es-ES"/>
              </w:rPr>
            </w:pPr>
            <w:r w:rsidRPr="00934BB2">
              <w:rPr>
                <w:rFonts w:ascii="Georgia" w:hAnsi="Georgia" w:cs="Leelawadee UI Semilight"/>
                <w:sz w:val="22"/>
                <w:lang w:val="es-ES"/>
              </w:rPr>
              <w:t xml:space="preserve">En el </w:t>
            </w:r>
            <w:r w:rsidR="00934BB2" w:rsidRPr="00934BB2">
              <w:rPr>
                <w:rFonts w:ascii="Georgia" w:hAnsi="Georgia" w:cs="Leelawadee UI Semilight"/>
                <w:sz w:val="22"/>
                <w:lang w:val="es-ES"/>
              </w:rPr>
              <w:t>año</w:t>
            </w:r>
            <w:r w:rsidRPr="00934BB2">
              <w:rPr>
                <w:rFonts w:ascii="Georgia" w:hAnsi="Georgia" w:cs="Leelawadee UI Semilight"/>
                <w:sz w:val="22"/>
                <w:lang w:val="es-ES"/>
              </w:rPr>
              <w:t xml:space="preserve"> escolar </w:t>
            </w:r>
            <w:r w:rsidR="00B11EC3" w:rsidRPr="00934BB2">
              <w:rPr>
                <w:rFonts w:ascii="Georgia" w:hAnsi="Georgia" w:cs="Leelawadee UI Semilight"/>
                <w:sz w:val="22"/>
                <w:lang w:val="es-ES"/>
              </w:rPr>
              <w:t>202</w:t>
            </w:r>
            <w:r w:rsidR="00A661CB">
              <w:rPr>
                <w:rFonts w:ascii="Georgia" w:hAnsi="Georgia" w:cs="Leelawadee UI Semilight"/>
                <w:sz w:val="22"/>
                <w:lang w:val="es-ES"/>
              </w:rPr>
              <w:t>4</w:t>
            </w:r>
            <w:r w:rsidR="00B11EC3" w:rsidRPr="00934BB2">
              <w:rPr>
                <w:rFonts w:ascii="Georgia" w:hAnsi="Georgia" w:cs="Leelawadee UI Semilight"/>
                <w:sz w:val="22"/>
                <w:lang w:val="es-ES"/>
              </w:rPr>
              <w:t>-202</w:t>
            </w:r>
            <w:r w:rsidR="00A661CB">
              <w:rPr>
                <w:rFonts w:ascii="Georgia" w:hAnsi="Georgia" w:cs="Leelawadee UI Semilight"/>
                <w:sz w:val="22"/>
                <w:lang w:val="es-ES"/>
              </w:rPr>
              <w:t>5</w:t>
            </w:r>
            <w:r w:rsidRPr="00934BB2">
              <w:rPr>
                <w:rFonts w:ascii="Georgia" w:hAnsi="Georgia" w:cs="Leelawadee UI Semilight"/>
                <w:sz w:val="22"/>
                <w:lang w:val="es-ES"/>
              </w:rPr>
              <w:t>,</w:t>
            </w:r>
            <w:r w:rsidR="00B11EC3" w:rsidRPr="00934BB2">
              <w:rPr>
                <w:rFonts w:ascii="Georgia" w:hAnsi="Georgia" w:cs="Leelawadee UI Semilight"/>
                <w:sz w:val="22"/>
                <w:lang w:val="es-ES"/>
              </w:rPr>
              <w:t xml:space="preserve"> </w:t>
            </w:r>
            <w:r w:rsidR="00934BB2" w:rsidRPr="00934BB2">
              <w:rPr>
                <w:rFonts w:ascii="Georgia" w:hAnsi="Georgia" w:cs="Leelawadee UI Semilight"/>
                <w:sz w:val="22"/>
                <w:lang w:val="es-ES"/>
              </w:rPr>
              <w:t>en base a la</w:t>
            </w:r>
            <w:r w:rsidR="00934BB2">
              <w:rPr>
                <w:rFonts w:ascii="Georgia" w:hAnsi="Georgia" w:cs="Leelawadee UI Semilight"/>
                <w:sz w:val="22"/>
                <w:lang w:val="es-ES"/>
              </w:rPr>
              <w:t>s mediciones del</w:t>
            </w:r>
            <w:r w:rsidR="00EA632A" w:rsidRPr="00934BB2">
              <w:rPr>
                <w:rFonts w:ascii="Georgia" w:hAnsi="Georgia" w:cs="Leelawadee UI Semilight"/>
                <w:sz w:val="22"/>
                <w:lang w:val="es-ES"/>
              </w:rPr>
              <w:t xml:space="preserve"> Milestones, </w:t>
            </w:r>
            <w:r w:rsidR="003D6BFA">
              <w:rPr>
                <w:rFonts w:ascii="Georgia" w:hAnsi="Georgia" w:cs="Leelawadee UI Semilight"/>
                <w:sz w:val="22"/>
                <w:lang w:val="es-ES"/>
              </w:rPr>
              <w:t>N</w:t>
            </w:r>
            <w:r w:rsidR="00934BB2">
              <w:rPr>
                <w:rFonts w:ascii="Georgia" w:hAnsi="Georgia" w:cs="Leelawadee UI Semilight"/>
                <w:sz w:val="22"/>
                <w:lang w:val="es-ES"/>
              </w:rPr>
              <w:t>ivel</w:t>
            </w:r>
            <w:r w:rsidR="00EA632A" w:rsidRPr="00934BB2">
              <w:rPr>
                <w:rFonts w:ascii="Georgia" w:hAnsi="Georgia" w:cs="Leelawadee UI Semilight"/>
                <w:sz w:val="22"/>
                <w:lang w:val="es-ES"/>
              </w:rPr>
              <w:t xml:space="preserve"> 3</w:t>
            </w:r>
            <w:r w:rsidR="00934BB2">
              <w:rPr>
                <w:rFonts w:ascii="Georgia" w:hAnsi="Georgia" w:cs="Leelawadee UI Semilight"/>
                <w:sz w:val="22"/>
                <w:lang w:val="es-ES"/>
              </w:rPr>
              <w:t xml:space="preserve"> y superior, nos proponemos</w:t>
            </w:r>
            <w:r w:rsidR="00B11EC3" w:rsidRPr="00934BB2">
              <w:rPr>
                <w:rFonts w:ascii="Georgia" w:hAnsi="Georgia" w:cs="Leelawadee UI Semilight"/>
                <w:sz w:val="22"/>
                <w:lang w:val="es-ES"/>
              </w:rPr>
              <w:t>:</w:t>
            </w:r>
          </w:p>
          <w:p w14:paraId="4198047A" w14:textId="77777777" w:rsidR="00841C3E" w:rsidRPr="00934BB2" w:rsidRDefault="00841C3E" w:rsidP="00220EA3">
            <w:pPr>
              <w:widowControl w:val="0"/>
              <w:spacing w:after="0"/>
              <w:ind w:left="-90"/>
              <w:jc w:val="both"/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</w:pPr>
          </w:p>
          <w:p w14:paraId="72ACE4C7" w14:textId="56031F5F" w:rsidR="00425225" w:rsidRPr="00423DA6" w:rsidRDefault="00423DA6" w:rsidP="00220EA3">
            <w:pPr>
              <w:pStyle w:val="ListParagraph"/>
              <w:widowControl w:val="0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</w:pPr>
            <w:r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aumentar de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1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7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% </w:t>
            </w:r>
            <w:r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a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20%</w:t>
            </w:r>
            <w:r w:rsidR="006366C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el porcentaje en </w:t>
            </w:r>
            <w:r w:rsidR="006366C8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ELA-Nivel 3 y superior</w:t>
            </w:r>
            <w:r w:rsidR="006366C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y de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</w:t>
            </w:r>
            <w:r w:rsidR="005B5A02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4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8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% </w:t>
            </w:r>
            <w:r w:rsidR="006366C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a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5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1</w:t>
            </w:r>
            <w:r w:rsidR="00425225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%</w:t>
            </w:r>
            <w:r w:rsidR="006366C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</w:t>
            </w:r>
            <w:r w:rsidR="006366C8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(</w:t>
            </w:r>
            <w:r w:rsidR="006366C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Nivel</w:t>
            </w:r>
            <w:r w:rsidR="006366C8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2 </w:t>
            </w:r>
            <w:r w:rsidR="006366C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y superior</w:t>
            </w:r>
            <w:r w:rsidR="006366C8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)</w:t>
            </w:r>
            <w:r w:rsidR="00FE31E7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, s</w:t>
            </w:r>
            <w:r w:rsidR="00FE31E7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egún resultados del Milestones</w:t>
            </w:r>
            <w:r w:rsidR="00B45534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.</w:t>
            </w:r>
          </w:p>
          <w:p w14:paraId="1919703B" w14:textId="77777777" w:rsidR="009D34AE" w:rsidRPr="00423DA6" w:rsidRDefault="009D34AE" w:rsidP="00220EA3">
            <w:pPr>
              <w:widowControl w:val="0"/>
              <w:spacing w:after="0"/>
              <w:ind w:left="-810"/>
              <w:jc w:val="both"/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</w:pPr>
          </w:p>
          <w:p w14:paraId="1F93E063" w14:textId="3E6D002F" w:rsidR="00425225" w:rsidRPr="002D5583" w:rsidRDefault="00C22760" w:rsidP="002D5583">
            <w:pPr>
              <w:pStyle w:val="ListParagraph"/>
              <w:widowControl w:val="0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</w:pPr>
            <w:r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a</w:t>
            </w:r>
            <w:r w:rsidR="00B45534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umentar de 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13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% </w:t>
            </w:r>
            <w:r w:rsidR="00B45534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a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1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6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% </w:t>
            </w:r>
            <w:r w:rsidR="00B45534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el porcentaje </w:t>
            </w:r>
            <w:r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en Matemáticas Nivel 3 y superior y </w:t>
            </w:r>
            <w:r w:rsidR="002D5583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de 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4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7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% </w:t>
            </w:r>
            <w:r w:rsidR="002D5583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a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 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50</w:t>
            </w:r>
            <w:r w:rsidR="00425225" w:rsidRPr="00C22760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 xml:space="preserve">% </w:t>
            </w:r>
            <w:r w:rsidR="002D5583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(Nivel 2 y superior), s</w:t>
            </w:r>
            <w:r w:rsidR="002D5583" w:rsidRPr="00423DA6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egún resultados del Milestones</w:t>
            </w:r>
            <w:r w:rsidR="002D5583"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  <w:t>.</w:t>
            </w:r>
          </w:p>
          <w:p w14:paraId="151D4835" w14:textId="77777777" w:rsidR="009D34AE" w:rsidRPr="00C22760" w:rsidRDefault="009D34AE" w:rsidP="00220EA3">
            <w:pPr>
              <w:pStyle w:val="ListParagraph"/>
              <w:widowControl w:val="0"/>
              <w:spacing w:after="0"/>
              <w:ind w:left="360"/>
              <w:jc w:val="both"/>
              <w:rPr>
                <w:rFonts w:ascii="Georgia" w:hAnsi="Georgia" w:cs="Times New Roman"/>
                <w:color w:val="000000"/>
                <w:kern w:val="28"/>
                <w:sz w:val="22"/>
                <w:lang w:val="es-ES"/>
              </w:rPr>
            </w:pPr>
          </w:p>
          <w:p w14:paraId="2199299B" w14:textId="5A4684A6" w:rsidR="00425225" w:rsidRPr="009C4B20" w:rsidRDefault="00A84739" w:rsidP="00220EA3">
            <w:pPr>
              <w:pStyle w:val="ListParagraph"/>
              <w:widowControl w:val="0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</w:pPr>
            <w:r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aumentar </w:t>
            </w:r>
            <w:r w:rsidR="001D5A46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el 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ADA </w:t>
            </w:r>
            <w:r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de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 8</w:t>
            </w:r>
            <w:r w:rsidR="00FC5252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7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.</w:t>
            </w:r>
            <w:r w:rsidR="005B5A02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8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% </w:t>
            </w:r>
            <w:r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a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 9</w:t>
            </w:r>
            <w:r w:rsidR="002C5C58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0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% </w:t>
            </w:r>
            <w:r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 xml:space="preserve">para mayo de 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202</w:t>
            </w:r>
            <w:r w:rsidR="006945BF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5</w:t>
            </w:r>
            <w:r w:rsidR="00425225" w:rsidRPr="009C4B20">
              <w:rPr>
                <w:rFonts w:ascii="Georgia" w:hAnsi="Georgia" w:cs="Times New Roman"/>
                <w:color w:val="000000"/>
                <w:kern w:val="28"/>
                <w:sz w:val="22"/>
                <w:lang w:val="es-MX"/>
              </w:rPr>
              <w:t>.</w:t>
            </w:r>
          </w:p>
          <w:p w14:paraId="659D755C" w14:textId="77777777" w:rsidR="00841C3E" w:rsidRPr="009C4B20" w:rsidRDefault="00841C3E" w:rsidP="00220EA3">
            <w:pPr>
              <w:widowControl w:val="0"/>
              <w:spacing w:after="0"/>
              <w:ind w:left="-90"/>
              <w:jc w:val="both"/>
              <w:rPr>
                <w:rFonts w:ascii="Georgia" w:hAnsi="Georgia" w:cs="Times New Roman"/>
                <w:color w:val="000000"/>
                <w:kern w:val="28"/>
                <w:lang w:val="es-MX"/>
              </w:rPr>
            </w:pPr>
          </w:p>
          <w:p w14:paraId="4715B447" w14:textId="71339D86" w:rsidR="003A2B42" w:rsidRPr="009C4B20" w:rsidRDefault="003A2B42" w:rsidP="00220EA3">
            <w:pPr>
              <w:pStyle w:val="NormalonDarkBackground"/>
              <w:spacing w:after="0"/>
              <w:ind w:left="-90"/>
              <w:jc w:val="both"/>
              <w:rPr>
                <w:rFonts w:ascii="Georgia" w:hAnsi="Georgia" w:cs="Leelawadee UI Semilight"/>
                <w:color w:val="auto"/>
                <w:sz w:val="20"/>
                <w:szCs w:val="20"/>
                <w:lang w:val="es-MX"/>
              </w:rPr>
            </w:pPr>
          </w:p>
          <w:p w14:paraId="7D6AA6D0" w14:textId="4D1C6BDC" w:rsidR="000E057F" w:rsidRPr="009C4B20" w:rsidRDefault="000E057F" w:rsidP="009D34AE">
            <w:pPr>
              <w:pStyle w:val="NormalonDarkBackground"/>
              <w:spacing w:after="0"/>
              <w:ind w:left="-90"/>
              <w:rPr>
                <w:rFonts w:ascii="Georgia" w:hAnsi="Georgia" w:cs="Leelawadee UI Semilight"/>
                <w:sz w:val="22"/>
                <w:lang w:val="es-MX"/>
              </w:rPr>
            </w:pPr>
          </w:p>
        </w:tc>
      </w:tr>
      <w:tr w:rsidR="00F26F96" w:rsidRPr="004D4D9D" w14:paraId="5DB837DD" w14:textId="77777777" w:rsidTr="001401A5">
        <w:trPr>
          <w:trHeight w:val="6030"/>
          <w:jc w:val="center"/>
        </w:trPr>
        <w:tc>
          <w:tcPr>
            <w:tcW w:w="4860" w:type="dxa"/>
            <w:vMerge/>
            <w:shd w:val="clear" w:color="auto" w:fill="FFFFFF" w:themeFill="background1"/>
          </w:tcPr>
          <w:p w14:paraId="1697A04A" w14:textId="77777777" w:rsidR="00B11EC3" w:rsidRPr="004D4D9D" w:rsidRDefault="00B11EC3" w:rsidP="008C0A52">
            <w:pPr>
              <w:numPr>
                <w:ilvl w:val="0"/>
                <w:numId w:val="16"/>
              </w:numPr>
              <w:spacing w:after="0" w:line="259" w:lineRule="auto"/>
              <w:ind w:left="330" w:hanging="270"/>
              <w:contextualSpacing/>
              <w:rPr>
                <w:rFonts w:ascii="Leelawadee UI Semilight" w:eastAsia="Calibri" w:hAnsi="Leelawadee UI Semilight" w:cs="Leelawadee UI Semilight"/>
                <w:sz w:val="20"/>
                <w:szCs w:val="20"/>
                <w:lang w:val="es-ES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14:paraId="51ECF67F" w14:textId="77777777" w:rsidR="00B11EC3" w:rsidRPr="004D4D9D" w:rsidRDefault="00B11EC3" w:rsidP="00D91EF3">
            <w:pPr>
              <w:pStyle w:val="NoSpacing"/>
              <w:rPr>
                <w:lang w:val="es-ES"/>
              </w:rPr>
            </w:pPr>
          </w:p>
        </w:tc>
        <w:tc>
          <w:tcPr>
            <w:tcW w:w="4500" w:type="dxa"/>
            <w:shd w:val="clear" w:color="auto" w:fill="FFFFFF" w:themeFill="background1"/>
          </w:tcPr>
          <w:p w14:paraId="61C6B5D2" w14:textId="77777777" w:rsidR="009D34AE" w:rsidRPr="004D4D9D" w:rsidRDefault="009D34AE" w:rsidP="00220EA3">
            <w:pPr>
              <w:pStyle w:val="Heading1"/>
              <w:spacing w:after="0"/>
              <w:jc w:val="both"/>
              <w:rPr>
                <w:rFonts w:ascii="Georgia" w:hAnsi="Georgia"/>
                <w:szCs w:val="28"/>
                <w:lang w:val="es-ES"/>
              </w:rPr>
            </w:pPr>
          </w:p>
          <w:p w14:paraId="209B4C36" w14:textId="5D683B6D" w:rsidR="00206916" w:rsidRPr="008C7AC2" w:rsidRDefault="00601D89" w:rsidP="00220EA3">
            <w:pPr>
              <w:pStyle w:val="Heading1"/>
              <w:spacing w:after="0"/>
              <w:jc w:val="both"/>
              <w:rPr>
                <w:rFonts w:ascii="Georgia" w:hAnsi="Georgia"/>
                <w:sz w:val="27"/>
                <w:szCs w:val="27"/>
                <w:lang w:val="es-MX"/>
              </w:rPr>
            </w:pPr>
            <w:r w:rsidRPr="008C7AC2">
              <w:rPr>
                <w:rFonts w:ascii="Georgia" w:hAnsi="Georgia"/>
                <w:sz w:val="27"/>
                <w:szCs w:val="27"/>
                <w:lang w:val="es-MX"/>
              </w:rPr>
              <w:t>A</w:t>
            </w:r>
            <w:r w:rsidR="008F7E37" w:rsidRPr="008C7AC2">
              <w:rPr>
                <w:rFonts w:ascii="Georgia" w:hAnsi="Georgia"/>
                <w:sz w:val="27"/>
                <w:szCs w:val="27"/>
                <w:lang w:val="es-MX"/>
              </w:rPr>
              <w:t xml:space="preserve">cuerdo académico de la </w:t>
            </w:r>
            <w:r w:rsidR="00812408">
              <w:rPr>
                <w:rFonts w:ascii="Georgia" w:hAnsi="Georgia"/>
                <w:sz w:val="27"/>
                <w:szCs w:val="27"/>
                <w:lang w:val="es-MX"/>
              </w:rPr>
              <w:t>E</w:t>
            </w:r>
            <w:r w:rsidR="008F7E37" w:rsidRPr="008C7AC2">
              <w:rPr>
                <w:rFonts w:ascii="Georgia" w:hAnsi="Georgia"/>
                <w:sz w:val="27"/>
                <w:szCs w:val="27"/>
                <w:lang w:val="es-MX"/>
              </w:rPr>
              <w:t>scuela</w:t>
            </w:r>
          </w:p>
          <w:p w14:paraId="00C7709D" w14:textId="77777777" w:rsidR="00206916" w:rsidRPr="008F7E37" w:rsidRDefault="00206916" w:rsidP="00220EA3">
            <w:pPr>
              <w:spacing w:after="0"/>
              <w:jc w:val="both"/>
              <w:rPr>
                <w:rFonts w:ascii="Georgia" w:hAnsi="Georgia" w:cs="Leelawadee UI Semilight"/>
                <w:sz w:val="16"/>
                <w:szCs w:val="16"/>
                <w:lang w:val="es-MX"/>
              </w:rPr>
            </w:pPr>
          </w:p>
          <w:p w14:paraId="7E37E4F6" w14:textId="47F9DC68" w:rsidR="00206916" w:rsidRPr="009C4B20" w:rsidRDefault="00206916" w:rsidP="00220EA3">
            <w:pPr>
              <w:spacing w:after="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 w:rsidRPr="00176758">
              <w:rPr>
                <w:rFonts w:ascii="Georgia" w:hAnsi="Georgia" w:cs="Leelawadee UI Semilight"/>
                <w:sz w:val="22"/>
                <w:lang w:val="es-MX"/>
              </w:rPr>
              <w:t xml:space="preserve">Young Middle School (JCYMS) </w:t>
            </w:r>
            <w:r w:rsidR="00176758" w:rsidRPr="00176758">
              <w:rPr>
                <w:rFonts w:ascii="Georgia" w:hAnsi="Georgia" w:cs="Leelawadee UI Semilight"/>
                <w:sz w:val="22"/>
                <w:lang w:val="es-MX"/>
              </w:rPr>
              <w:t>se esfuerza</w:t>
            </w:r>
            <w:r w:rsidR="00176758"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  <w:r w:rsidR="00176758" w:rsidRPr="00176758">
              <w:rPr>
                <w:rFonts w:ascii="Georgia" w:hAnsi="Georgia" w:cs="Leelawadee UI Semilight"/>
                <w:sz w:val="22"/>
                <w:lang w:val="es-MX"/>
              </w:rPr>
              <w:t>por ofrecer un entorno propicio para el aprendizaje que promuev</w:t>
            </w:r>
            <w:r w:rsidR="0056042C">
              <w:rPr>
                <w:rFonts w:ascii="Georgia" w:hAnsi="Georgia" w:cs="Leelawadee UI Semilight"/>
                <w:sz w:val="22"/>
                <w:lang w:val="es-MX"/>
              </w:rPr>
              <w:t>a</w:t>
            </w:r>
            <w:r w:rsidR="00176758" w:rsidRPr="00176758">
              <w:rPr>
                <w:rFonts w:ascii="Georgia" w:hAnsi="Georgia" w:cs="Leelawadee UI Semilight"/>
                <w:sz w:val="22"/>
                <w:lang w:val="es-MX"/>
              </w:rPr>
              <w:t xml:space="preserve"> el crecimiento intelectual, </w:t>
            </w:r>
            <w:r w:rsidR="00751681" w:rsidRPr="00176758">
              <w:rPr>
                <w:rFonts w:ascii="Georgia" w:hAnsi="Georgia" w:cs="Leelawadee UI Semilight"/>
                <w:sz w:val="22"/>
                <w:lang w:val="es-MX"/>
              </w:rPr>
              <w:t>soci</w:t>
            </w:r>
            <w:r w:rsidR="00751681">
              <w:rPr>
                <w:rFonts w:ascii="Georgia" w:hAnsi="Georgia" w:cs="Leelawadee UI Semilight"/>
                <w:sz w:val="22"/>
                <w:lang w:val="es-MX"/>
              </w:rPr>
              <w:t>o</w:t>
            </w:r>
            <w:r w:rsidR="00751681" w:rsidRPr="00176758">
              <w:rPr>
                <w:rFonts w:ascii="Georgia" w:hAnsi="Georgia" w:cs="Leelawadee UI Semilight"/>
                <w:sz w:val="22"/>
                <w:lang w:val="es-MX"/>
              </w:rPr>
              <w:t>emocional</w:t>
            </w:r>
            <w:r w:rsidRPr="00176758"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  <w:r w:rsidR="00176758" w:rsidRPr="00176758">
              <w:rPr>
                <w:rFonts w:ascii="Georgia" w:hAnsi="Georgia" w:cs="Leelawadee UI Semilight"/>
                <w:sz w:val="22"/>
                <w:lang w:val="es-MX"/>
              </w:rPr>
              <w:t xml:space="preserve">y </w:t>
            </w:r>
            <w:r w:rsidR="00176758">
              <w:rPr>
                <w:rFonts w:ascii="Georgia" w:hAnsi="Georgia" w:cs="Leelawadee UI Semilight"/>
                <w:sz w:val="22"/>
                <w:lang w:val="es-MX"/>
              </w:rPr>
              <w:t>creativo</w:t>
            </w:r>
            <w:r w:rsidRPr="00176758"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  <w:r w:rsidR="00AB615E">
              <w:rPr>
                <w:rFonts w:ascii="Georgia" w:hAnsi="Georgia" w:cs="Leelawadee UI Semilight"/>
                <w:sz w:val="22"/>
                <w:lang w:val="es-MX"/>
              </w:rPr>
              <w:t>a fin de preparar a todos los estudiantes para la universidad y la carrera</w:t>
            </w:r>
            <w:r w:rsidR="0056042C">
              <w:rPr>
                <w:rFonts w:ascii="Georgia" w:hAnsi="Georgia" w:cs="Leelawadee UI Semilight"/>
                <w:sz w:val="22"/>
                <w:lang w:val="es-MX"/>
              </w:rPr>
              <w:t xml:space="preserve"> profesional.</w:t>
            </w:r>
            <w:r w:rsidRPr="00176758"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  <w:r w:rsidR="0056042C">
              <w:rPr>
                <w:rFonts w:ascii="Georgia" w:eastAsia="Calibri" w:hAnsi="Georgia" w:cs="Leelawadee UI Semilight"/>
                <w:sz w:val="22"/>
                <w:lang w:val="es-ES"/>
              </w:rPr>
              <w:t>Durante el año escolar, vamos a</w:t>
            </w:r>
            <w:r w:rsidRPr="009C4B20">
              <w:rPr>
                <w:rFonts w:ascii="Georgia" w:hAnsi="Georgia" w:cs="Leelawadee UI Semilight"/>
                <w:sz w:val="22"/>
                <w:lang w:val="es-MX"/>
              </w:rPr>
              <w:t>:</w:t>
            </w:r>
          </w:p>
          <w:p w14:paraId="4157BED5" w14:textId="77777777" w:rsidR="00206916" w:rsidRPr="008F7E37" w:rsidRDefault="00206916" w:rsidP="00220EA3">
            <w:pPr>
              <w:spacing w:after="0"/>
              <w:jc w:val="both"/>
              <w:rPr>
                <w:rFonts w:ascii="Georgia" w:hAnsi="Georgia" w:cs="Leelawadee UI Semilight"/>
                <w:sz w:val="16"/>
                <w:szCs w:val="16"/>
                <w:lang w:val="es-MX"/>
              </w:rPr>
            </w:pPr>
          </w:p>
          <w:p w14:paraId="5E40D45C" w14:textId="0ABDD127" w:rsidR="00206916" w:rsidRPr="00592E7C" w:rsidRDefault="005C5775" w:rsidP="00220EA3">
            <w:pPr>
              <w:numPr>
                <w:ilvl w:val="0"/>
                <w:numId w:val="18"/>
              </w:numPr>
              <w:spacing w:after="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  <w:r>
              <w:rPr>
                <w:rFonts w:ascii="Georgia" w:hAnsi="Georgia" w:cs="Leelawadee UI Semilight"/>
                <w:sz w:val="22"/>
                <w:lang w:val="es-MX"/>
              </w:rPr>
              <w:t xml:space="preserve">Ofrecer </w:t>
            </w:r>
            <w:r w:rsidR="00592E7C" w:rsidRPr="00592E7C">
              <w:rPr>
                <w:rFonts w:ascii="Georgia" w:hAnsi="Georgia" w:cs="Leelawadee UI Semilight"/>
                <w:sz w:val="22"/>
                <w:lang w:val="es-MX"/>
              </w:rPr>
              <w:t xml:space="preserve">recursos y actividades que </w:t>
            </w:r>
            <w:r w:rsidR="009E1FB9">
              <w:rPr>
                <w:rFonts w:ascii="Georgia" w:hAnsi="Georgia" w:cs="Leelawadee UI Semilight"/>
                <w:sz w:val="22"/>
                <w:lang w:val="es-MX"/>
              </w:rPr>
              <w:t>refuerzan</w:t>
            </w:r>
            <w:r w:rsidR="00592E7C" w:rsidRPr="00592E7C">
              <w:rPr>
                <w:rFonts w:ascii="Georgia" w:hAnsi="Georgia" w:cs="Leelawadee UI Semilight"/>
                <w:sz w:val="22"/>
                <w:lang w:val="es-MX"/>
              </w:rPr>
              <w:t xml:space="preserve"> las </w:t>
            </w:r>
            <w:r w:rsidRPr="00592E7C">
              <w:rPr>
                <w:rFonts w:ascii="Georgia" w:hAnsi="Georgia" w:cs="Leelawadee UI Semilight"/>
                <w:sz w:val="22"/>
                <w:lang w:val="es-MX"/>
              </w:rPr>
              <w:t>habilidades</w:t>
            </w:r>
            <w:r w:rsidR="00592E7C" w:rsidRPr="00592E7C">
              <w:rPr>
                <w:rFonts w:ascii="Georgia" w:hAnsi="Georgia" w:cs="Leelawadee UI Semilight"/>
                <w:sz w:val="22"/>
                <w:lang w:val="es-MX"/>
              </w:rPr>
              <w:t xml:space="preserve"> de </w:t>
            </w:r>
            <w:r w:rsidRPr="00592E7C">
              <w:rPr>
                <w:rFonts w:ascii="Georgia" w:hAnsi="Georgia" w:cs="Leelawadee UI Semilight"/>
                <w:sz w:val="22"/>
                <w:lang w:val="es-MX"/>
              </w:rPr>
              <w:t>resolución</w:t>
            </w:r>
            <w:r w:rsidR="00592E7C" w:rsidRPr="00592E7C">
              <w:rPr>
                <w:rFonts w:ascii="Georgia" w:hAnsi="Georgia" w:cs="Leelawadee UI Semilight"/>
                <w:sz w:val="22"/>
                <w:lang w:val="es-MX"/>
              </w:rPr>
              <w:t xml:space="preserve"> de </w:t>
            </w:r>
            <w:r w:rsidRPr="00592E7C">
              <w:rPr>
                <w:rFonts w:ascii="Georgia" w:hAnsi="Georgia" w:cs="Leelawadee UI Semilight"/>
                <w:sz w:val="22"/>
                <w:lang w:val="es-MX"/>
              </w:rPr>
              <w:t>conf</w:t>
            </w:r>
            <w:r>
              <w:rPr>
                <w:rFonts w:ascii="Georgia" w:hAnsi="Georgia" w:cs="Leelawadee UI Semilight"/>
                <w:sz w:val="22"/>
                <w:lang w:val="es-MX"/>
              </w:rPr>
              <w:t>lictos</w:t>
            </w:r>
            <w:r w:rsidR="00592E7C">
              <w:rPr>
                <w:rFonts w:ascii="Georgia" w:hAnsi="Georgia" w:cs="Leelawadee UI Semilight"/>
                <w:sz w:val="22"/>
                <w:lang w:val="es-MX"/>
              </w:rPr>
              <w:t xml:space="preserve"> </w:t>
            </w:r>
            <w:r>
              <w:rPr>
                <w:rFonts w:ascii="Georgia" w:hAnsi="Georgia" w:cs="Leelawadee UI Semilight"/>
                <w:sz w:val="22"/>
                <w:lang w:val="es-MX"/>
              </w:rPr>
              <w:t xml:space="preserve">y la comprensión de operaciones </w:t>
            </w:r>
            <w:r w:rsidR="009E1FB9">
              <w:rPr>
                <w:rFonts w:ascii="Georgia" w:hAnsi="Georgia" w:cs="Leelawadee UI Semilight"/>
                <w:sz w:val="22"/>
                <w:lang w:val="es-MX"/>
              </w:rPr>
              <w:t xml:space="preserve">matemáticas </w:t>
            </w:r>
            <w:r>
              <w:rPr>
                <w:rFonts w:ascii="Georgia" w:hAnsi="Georgia" w:cs="Leelawadee UI Semilight"/>
                <w:sz w:val="22"/>
                <w:lang w:val="es-MX"/>
              </w:rPr>
              <w:t>y de razonamiento</w:t>
            </w:r>
            <w:r w:rsidR="00206916" w:rsidRPr="00592E7C">
              <w:rPr>
                <w:rFonts w:ascii="Georgia" w:hAnsi="Georgia" w:cs="Leelawadee UI Semilight"/>
                <w:sz w:val="22"/>
                <w:lang w:val="es-MX"/>
              </w:rPr>
              <w:t>.</w:t>
            </w:r>
          </w:p>
          <w:p w14:paraId="781FA53C" w14:textId="77777777" w:rsidR="00206916" w:rsidRPr="00592E7C" w:rsidRDefault="00206916" w:rsidP="00220EA3">
            <w:pPr>
              <w:spacing w:after="0"/>
              <w:ind w:left="360"/>
              <w:jc w:val="both"/>
              <w:rPr>
                <w:rFonts w:ascii="Georgia" w:hAnsi="Georgia" w:cs="Leelawadee UI Semilight"/>
                <w:sz w:val="22"/>
                <w:lang w:val="es-MX"/>
              </w:rPr>
            </w:pPr>
          </w:p>
          <w:p w14:paraId="7112EA80" w14:textId="403F6C34" w:rsidR="00206916" w:rsidRPr="00A42110" w:rsidRDefault="005C5775" w:rsidP="00220EA3">
            <w:pPr>
              <w:numPr>
                <w:ilvl w:val="0"/>
                <w:numId w:val="18"/>
              </w:numPr>
              <w:spacing w:after="0"/>
              <w:jc w:val="both"/>
              <w:rPr>
                <w:rFonts w:ascii="Georgia" w:hAnsi="Georgia" w:cs="Leelawadee UI Semilight"/>
                <w:sz w:val="22"/>
                <w:lang w:val="es-ES"/>
              </w:rPr>
            </w:pPr>
            <w:r w:rsidRPr="00A42110">
              <w:rPr>
                <w:rFonts w:ascii="Georgia" w:hAnsi="Georgia" w:cs="Leelawadee UI Semilight"/>
                <w:sz w:val="22"/>
                <w:lang w:val="es-ES"/>
              </w:rPr>
              <w:t>Ofrecer recursos y actividades que</w:t>
            </w:r>
            <w:r w:rsidR="00A42110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amplían la comprensión de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 xml:space="preserve"> lectura y el vocabulario </w:t>
            </w:r>
            <w:r w:rsidR="00697F1A">
              <w:rPr>
                <w:rFonts w:ascii="Georgia" w:hAnsi="Georgia" w:cs="Leelawadee UI Semilight"/>
                <w:sz w:val="22"/>
                <w:lang w:val="es-ES"/>
              </w:rPr>
              <w:t>de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 xml:space="preserve"> los alumnos de</w:t>
            </w:r>
            <w:r w:rsidR="00206916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</w:t>
            </w:r>
            <w:r w:rsidR="00A661CB">
              <w:rPr>
                <w:rFonts w:ascii="Georgia" w:hAnsi="Georgia" w:cs="Leelawadee UI Semilight"/>
                <w:sz w:val="22"/>
                <w:lang w:val="es-ES"/>
              </w:rPr>
              <w:t>6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 xml:space="preserve">º a </w:t>
            </w:r>
            <w:r w:rsidR="00A661CB">
              <w:rPr>
                <w:rFonts w:ascii="Georgia" w:hAnsi="Georgia" w:cs="Leelawadee UI Semilight"/>
                <w:sz w:val="22"/>
                <w:lang w:val="es-ES"/>
              </w:rPr>
              <w:t>8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 xml:space="preserve">º </w:t>
            </w:r>
            <w:r w:rsidR="00206916" w:rsidRPr="00A42110">
              <w:rPr>
                <w:rFonts w:ascii="Georgia" w:hAnsi="Georgia" w:cs="Leelawadee UI Semilight"/>
                <w:sz w:val="22"/>
                <w:lang w:val="es-ES"/>
              </w:rPr>
              <w:t>grad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>o</w:t>
            </w:r>
            <w:r w:rsidR="00206916" w:rsidRPr="00A42110">
              <w:rPr>
                <w:rFonts w:ascii="Georgia" w:hAnsi="Georgia" w:cs="Leelawadee UI Semilight"/>
                <w:sz w:val="22"/>
                <w:lang w:val="es-ES"/>
              </w:rPr>
              <w:t>.</w:t>
            </w:r>
          </w:p>
          <w:p w14:paraId="7DBB2C81" w14:textId="77777777" w:rsidR="00206916" w:rsidRPr="00A42110" w:rsidRDefault="00206916" w:rsidP="00220EA3">
            <w:pPr>
              <w:spacing w:after="0"/>
              <w:jc w:val="both"/>
              <w:rPr>
                <w:rFonts w:ascii="Georgia" w:hAnsi="Georgia" w:cs="Leelawadee UI Semilight"/>
                <w:sz w:val="22"/>
                <w:lang w:val="es-ES"/>
              </w:rPr>
            </w:pPr>
          </w:p>
          <w:p w14:paraId="6D951300" w14:textId="63D94297" w:rsidR="00685799" w:rsidRPr="00A42110" w:rsidRDefault="005C5775" w:rsidP="00220EA3">
            <w:pPr>
              <w:numPr>
                <w:ilvl w:val="0"/>
                <w:numId w:val="18"/>
              </w:numPr>
              <w:spacing w:after="0"/>
              <w:jc w:val="both"/>
              <w:rPr>
                <w:rFonts w:ascii="Georgia" w:hAnsi="Georgia" w:cs="Leelawadee UI Semilight"/>
                <w:szCs w:val="24"/>
                <w:lang w:val="es-ES"/>
              </w:rPr>
            </w:pPr>
            <w:r w:rsidRPr="00A42110">
              <w:rPr>
                <w:rFonts w:ascii="Georgia" w:hAnsi="Georgia" w:cs="Leelawadee UI Semilight"/>
                <w:sz w:val="22"/>
                <w:lang w:val="es-ES"/>
              </w:rPr>
              <w:t>Ofrecer</w:t>
            </w:r>
            <w:r w:rsidR="00206916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</w:t>
            </w:r>
            <w:r w:rsidR="00A42110" w:rsidRPr="00A42110">
              <w:rPr>
                <w:rFonts w:ascii="Georgia" w:hAnsi="Georgia" w:cs="Leelawadee UI Semilight"/>
                <w:sz w:val="22"/>
                <w:lang w:val="es-ES"/>
              </w:rPr>
              <w:t>experiencias</w:t>
            </w:r>
            <w:r w:rsidR="00206916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</w:t>
            </w:r>
            <w:r w:rsidR="00C54714" w:rsidRPr="00A42110">
              <w:rPr>
                <w:rFonts w:ascii="Georgia" w:hAnsi="Georgia" w:cs="Leelawadee UI Semilight"/>
                <w:sz w:val="22"/>
                <w:lang w:val="es-ES"/>
              </w:rPr>
              <w:t xml:space="preserve">de la vida real 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>que</w:t>
            </w:r>
            <w:r w:rsidR="00C54714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prom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>ueven</w:t>
            </w:r>
            <w:r w:rsidR="00C54714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>una</w:t>
            </w:r>
            <w:r w:rsidR="00C54714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</w:t>
            </w:r>
            <w:r w:rsidR="00A42110" w:rsidRPr="00A42110">
              <w:rPr>
                <w:rFonts w:ascii="Georgia" w:hAnsi="Georgia" w:cs="Leelawadee UI Semilight"/>
                <w:sz w:val="22"/>
                <w:lang w:val="es-ES"/>
              </w:rPr>
              <w:t>comprensión</w:t>
            </w:r>
            <w:r w:rsidR="00C54714" w:rsidRPr="00A42110">
              <w:rPr>
                <w:rFonts w:ascii="Georgia" w:hAnsi="Georgia" w:cs="Leelawadee UI Semilight"/>
                <w:sz w:val="22"/>
                <w:lang w:val="es-ES"/>
              </w:rPr>
              <w:t xml:space="preserve"> profunda de </w:t>
            </w:r>
            <w:r w:rsidR="00A42110" w:rsidRPr="00A42110">
              <w:rPr>
                <w:rFonts w:ascii="Georgia" w:hAnsi="Georgia" w:cs="Leelawadee UI Semilight"/>
                <w:sz w:val="22"/>
                <w:lang w:val="es-ES"/>
              </w:rPr>
              <w:t xml:space="preserve">los estándares de Ciencias y </w:t>
            </w:r>
            <w:r w:rsidR="00A42110">
              <w:rPr>
                <w:rFonts w:ascii="Georgia" w:hAnsi="Georgia" w:cs="Leelawadee UI Semilight"/>
                <w:sz w:val="22"/>
                <w:lang w:val="es-ES"/>
              </w:rPr>
              <w:t>Ciencias Sociales</w:t>
            </w:r>
            <w:r w:rsidR="00206916" w:rsidRPr="00A42110">
              <w:rPr>
                <w:rFonts w:ascii="Georgia" w:hAnsi="Georgia" w:cs="Leelawadee UI Semilight"/>
                <w:sz w:val="22"/>
                <w:lang w:val="es-ES"/>
              </w:rPr>
              <w:t>.</w:t>
            </w:r>
          </w:p>
          <w:p w14:paraId="2BD384B2" w14:textId="77777777" w:rsidR="00B469D4" w:rsidRPr="00A42110" w:rsidRDefault="00B469D4" w:rsidP="00751681">
            <w:pPr>
              <w:spacing w:after="0"/>
              <w:jc w:val="both"/>
              <w:rPr>
                <w:rFonts w:ascii="Georgia" w:hAnsi="Georgia" w:cs="Leelawadee UI Semilight"/>
                <w:szCs w:val="24"/>
                <w:lang w:val="es-ES"/>
              </w:rPr>
            </w:pPr>
          </w:p>
          <w:p w14:paraId="576FEBCB" w14:textId="6C96709C" w:rsidR="00B469D4" w:rsidRPr="00A42110" w:rsidRDefault="00B469D4" w:rsidP="00B469D4">
            <w:pPr>
              <w:spacing w:after="0"/>
              <w:ind w:left="360"/>
              <w:jc w:val="both"/>
              <w:rPr>
                <w:rFonts w:ascii="Georgia" w:hAnsi="Georgia" w:cs="Leelawadee UI Semilight"/>
                <w:szCs w:val="24"/>
                <w:lang w:val="es-ES"/>
              </w:rPr>
            </w:pPr>
          </w:p>
        </w:tc>
        <w:tc>
          <w:tcPr>
            <w:tcW w:w="630" w:type="dxa"/>
            <w:shd w:val="clear" w:color="auto" w:fill="FFFFFF" w:themeFill="background1"/>
          </w:tcPr>
          <w:p w14:paraId="7BB59FA3" w14:textId="2397A1DA" w:rsidR="00206916" w:rsidRPr="00A42110" w:rsidRDefault="00206916" w:rsidP="00220EA3">
            <w:pPr>
              <w:jc w:val="both"/>
              <w:rPr>
                <w:lang w:val="es-ES"/>
              </w:rPr>
            </w:pPr>
          </w:p>
        </w:tc>
        <w:tc>
          <w:tcPr>
            <w:tcW w:w="4410" w:type="dxa"/>
            <w:vMerge/>
            <w:shd w:val="clear" w:color="auto" w:fill="FFFFFF" w:themeFill="background1"/>
          </w:tcPr>
          <w:p w14:paraId="01BA28B4" w14:textId="77777777" w:rsidR="00B11EC3" w:rsidRPr="00A42110" w:rsidRDefault="00B11EC3" w:rsidP="00D91EF3">
            <w:pPr>
              <w:pStyle w:val="NoSpacing"/>
              <w:rPr>
                <w:lang w:val="es-ES"/>
              </w:rPr>
            </w:pPr>
          </w:p>
        </w:tc>
      </w:tr>
    </w:tbl>
    <w:p w14:paraId="4FCA4C45" w14:textId="77777777" w:rsidR="00B450B3" w:rsidRPr="00A42110" w:rsidRDefault="00B450B3" w:rsidP="004E2308">
      <w:pPr>
        <w:spacing w:after="0"/>
        <w:rPr>
          <w:sz w:val="10"/>
          <w:lang w:val="es-ES"/>
        </w:rPr>
      </w:pPr>
    </w:p>
    <w:sectPr w:rsidR="00B450B3" w:rsidRPr="00A42110" w:rsidSect="00363030">
      <w:footerReference w:type="default" r:id="rId18"/>
      <w:headerReference w:type="first" r:id="rId19"/>
      <w:footerReference w:type="first" r:id="rId20"/>
      <w:pgSz w:w="15840" w:h="12240" w:orient="landscape" w:code="1"/>
      <w:pgMar w:top="288" w:right="432" w:bottom="360" w:left="43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134F3" w14:textId="77777777" w:rsidR="006456D8" w:rsidRDefault="006456D8" w:rsidP="00FC4660">
      <w:r>
        <w:separator/>
      </w:r>
    </w:p>
  </w:endnote>
  <w:endnote w:type="continuationSeparator" w:id="0">
    <w:p w14:paraId="65F50854" w14:textId="77777777" w:rsidR="006456D8" w:rsidRDefault="006456D8" w:rsidP="00FC4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2778F" w14:textId="77777777" w:rsidR="00673BD6" w:rsidRDefault="00673BD6" w:rsidP="008B1846">
    <w:pPr>
      <w:pStyle w:val="Footer"/>
      <w:spacing w:line="48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3B1F9" w14:textId="77777777" w:rsidR="00673BD6" w:rsidRDefault="00673BD6" w:rsidP="008B1846">
    <w:pPr>
      <w:pStyle w:val="Footer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D90DDE" w14:textId="77777777" w:rsidR="006456D8" w:rsidRDefault="006456D8" w:rsidP="00FC4660">
      <w:r>
        <w:separator/>
      </w:r>
    </w:p>
  </w:footnote>
  <w:footnote w:type="continuationSeparator" w:id="0">
    <w:p w14:paraId="05AEB8D9" w14:textId="77777777" w:rsidR="006456D8" w:rsidRDefault="006456D8" w:rsidP="00FC4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F7D97" w14:textId="040ACC5C" w:rsidR="00CD4ED2" w:rsidRDefault="00EA632A" w:rsidP="005E0472">
    <w:pPr>
      <w:pStyle w:val="Header"/>
      <w:tabs>
        <w:tab w:val="left" w:pos="12945"/>
      </w:tabs>
    </w:pPr>
    <w:r>
      <w:rPr>
        <w:noProof/>
        <w14:ligatures w14:val="standard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2EA7E1D" wp14:editId="27F94822">
              <wp:simplePos x="0" y="0"/>
              <wp:positionH relativeFrom="page">
                <wp:posOffset>504825</wp:posOffset>
              </wp:positionH>
              <wp:positionV relativeFrom="paragraph">
                <wp:posOffset>-26670</wp:posOffset>
              </wp:positionV>
              <wp:extent cx="9352930" cy="7278280"/>
              <wp:effectExtent l="38100" t="0" r="635" b="0"/>
              <wp:wrapNone/>
              <wp:docPr id="7" name="Gro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52930" cy="7278280"/>
                        <a:chOff x="236220" y="0"/>
                        <a:chExt cx="9354416" cy="7280910"/>
                      </a:xfrm>
                    </wpg:grpSpPr>
                    <wps:wsp>
                      <wps:cNvPr id="11" name="Triangle 6"/>
                      <wps:cNvSpPr/>
                      <wps:spPr>
                        <a:xfrm rot="16200000">
                          <a:off x="4467823" y="2157347"/>
                          <a:ext cx="7280049" cy="29655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7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3444240" y="0"/>
                          <a:ext cx="3181350" cy="72809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Straight Connector 4" descr="Diagonal line"/>
                      <wps:cNvCnPr/>
                      <wps:spPr>
                        <a:xfrm>
                          <a:off x="236220" y="190500"/>
                          <a:ext cx="2828925" cy="275907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32D6F" id="Group 7" o:spid="_x0000_s1026" alt="&quot;&quot;" style="position:absolute;margin-left:39.75pt;margin-top:-2.1pt;width:736.45pt;height:573.1pt;z-index:251666432;mso-position-horizontal-relative:page;mso-width-relative:margin;mso-height-relative:margin" coordorigin="2362" coordsize="93544,7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">
              <v:rect id="Triangle 6" o:spid="_x0000_s1027" style="position:absolute;left:44678;top:21573;width:72800;height:2965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" fillcolor="#949494 [1945]" stroked="f" strokeweight="1pt">
                <v:fill opacity="48573f"/>
              </v:rect>
              <v:rect id="Rectangle 15" o:spid="_x0000_s1028" style="position:absolute;left:34442;width:31813;height:72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" fillcolor="#fcfcfc [1310]" stroked="f" strokeweight="1pt"/>
              <v:line id="Straight Connector 4" o:spid="_x0000_s1029" alt="Diagonal line" style="position:absolute;visibility:visible;mso-wrap-style:square" from="2362,1905" to="30651,29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" strokecolor="white [3212]" strokeweight="6pt">
                <v:stroke joinstyle="miter"/>
              </v:line>
              <w10:wrap anchorx="page"/>
            </v:group>
          </w:pict>
        </mc:Fallback>
      </mc:AlternateContent>
    </w:r>
    <w:r w:rsidR="00121091" w:rsidRPr="0013062A">
      <w:rPr>
        <w:noProof/>
      </w:rPr>
      <w:drawing>
        <wp:anchor distT="0" distB="0" distL="114300" distR="114300" simplePos="0" relativeHeight="251689984" behindDoc="0" locked="0" layoutInCell="1" allowOverlap="1" wp14:anchorId="19D868A6" wp14:editId="2D4EA9C2">
          <wp:simplePos x="0" y="0"/>
          <wp:positionH relativeFrom="column">
            <wp:posOffset>-66676</wp:posOffset>
          </wp:positionH>
          <wp:positionV relativeFrom="paragraph">
            <wp:posOffset>240030</wp:posOffset>
          </wp:positionV>
          <wp:extent cx="2940685" cy="2995782"/>
          <wp:effectExtent l="0" t="0" r="0" b="0"/>
          <wp:wrapNone/>
          <wp:docPr id="17" name="Picture 17" descr="C:\Temp\Temporary Internet Files\Content.Outlook\4ZDFE317\IMG_03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Temp\Temporary Internet Files\Content.Outlook\4ZDFE317\IMG_03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944099" cy="299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47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DDDDDD" w:themeColor="accent1"/>
      </w:rPr>
    </w:lvl>
  </w:abstractNum>
  <w:abstractNum w:abstractNumId="10" w15:restartNumberingAfterBreak="0">
    <w:nsid w:val="025361A9"/>
    <w:multiLevelType w:val="hybridMultilevel"/>
    <w:tmpl w:val="288E4572"/>
    <w:lvl w:ilvl="0" w:tplc="CE6A5F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E37156D"/>
    <w:multiLevelType w:val="hybridMultilevel"/>
    <w:tmpl w:val="41FE011E"/>
    <w:lvl w:ilvl="0" w:tplc="8A42746A">
      <w:numFmt w:val="bullet"/>
      <w:lvlText w:val="•"/>
      <w:lvlJc w:val="left"/>
      <w:pPr>
        <w:ind w:left="360" w:hanging="360"/>
      </w:pPr>
      <w:rPr>
        <w:rFonts w:ascii="Georgia" w:eastAsia="Times New Roman" w:hAnsi="Georgia" w:cs="Leelawadee UI Semilight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B5524E"/>
    <w:multiLevelType w:val="hybridMultilevel"/>
    <w:tmpl w:val="6C7EA13C"/>
    <w:lvl w:ilvl="0" w:tplc="8A42746A">
      <w:numFmt w:val="bullet"/>
      <w:lvlText w:val="•"/>
      <w:lvlJc w:val="left"/>
      <w:pPr>
        <w:ind w:left="720" w:hanging="360"/>
      </w:pPr>
      <w:rPr>
        <w:rFonts w:ascii="Georgia" w:eastAsia="Times New Roman" w:hAnsi="Georgia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45932"/>
    <w:multiLevelType w:val="hybridMultilevel"/>
    <w:tmpl w:val="5B962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7476D8"/>
    <w:multiLevelType w:val="hybridMultilevel"/>
    <w:tmpl w:val="32DCB164"/>
    <w:lvl w:ilvl="0" w:tplc="8A42746A">
      <w:numFmt w:val="bullet"/>
      <w:lvlText w:val="•"/>
      <w:lvlJc w:val="left"/>
      <w:pPr>
        <w:ind w:left="720" w:hanging="360"/>
      </w:pPr>
      <w:rPr>
        <w:rFonts w:ascii="Georgia" w:eastAsia="Times New Roman" w:hAnsi="Georgia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E57CC"/>
    <w:multiLevelType w:val="hybridMultilevel"/>
    <w:tmpl w:val="D0E44626"/>
    <w:lvl w:ilvl="0" w:tplc="8A42746A">
      <w:numFmt w:val="bullet"/>
      <w:lvlText w:val="•"/>
      <w:lvlJc w:val="left"/>
      <w:pPr>
        <w:ind w:left="360" w:hanging="360"/>
      </w:pPr>
      <w:rPr>
        <w:rFonts w:ascii="Georgia" w:eastAsia="Times New Roman" w:hAnsi="Georgia" w:cs="Leelawadee UI Semilight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E6E6E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17055"/>
    <w:multiLevelType w:val="hybridMultilevel"/>
    <w:tmpl w:val="A93E5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E55C5E"/>
    <w:multiLevelType w:val="hybridMultilevel"/>
    <w:tmpl w:val="8F8ECB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464E82"/>
    <w:multiLevelType w:val="hybridMultilevel"/>
    <w:tmpl w:val="1206CC1A"/>
    <w:lvl w:ilvl="0" w:tplc="8A42746A">
      <w:numFmt w:val="bullet"/>
      <w:lvlText w:val="•"/>
      <w:lvlJc w:val="left"/>
      <w:pPr>
        <w:ind w:left="270" w:hanging="360"/>
      </w:pPr>
      <w:rPr>
        <w:rFonts w:ascii="Georgia" w:eastAsia="Times New Roman" w:hAnsi="Georgia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0" w15:restartNumberingAfterBreak="0">
    <w:nsid w:val="416F12B3"/>
    <w:multiLevelType w:val="hybridMultilevel"/>
    <w:tmpl w:val="384E62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107E61"/>
    <w:multiLevelType w:val="hybridMultilevel"/>
    <w:tmpl w:val="288E4572"/>
    <w:lvl w:ilvl="0" w:tplc="CE6A5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4A92240"/>
    <w:multiLevelType w:val="hybridMultilevel"/>
    <w:tmpl w:val="7366ACEC"/>
    <w:lvl w:ilvl="0" w:tplc="8A42746A">
      <w:numFmt w:val="bullet"/>
      <w:lvlText w:val="•"/>
      <w:lvlJc w:val="left"/>
      <w:pPr>
        <w:ind w:left="630" w:hanging="360"/>
      </w:pPr>
      <w:rPr>
        <w:rFonts w:ascii="Georgia" w:eastAsia="Times New Roman" w:hAnsi="Georgia" w:cs="Leelawadee UI Semilight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3" w15:restartNumberingAfterBreak="0">
    <w:nsid w:val="554752CE"/>
    <w:multiLevelType w:val="hybridMultilevel"/>
    <w:tmpl w:val="D26C16CC"/>
    <w:lvl w:ilvl="0" w:tplc="CE6A5F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662E42AB"/>
    <w:multiLevelType w:val="hybridMultilevel"/>
    <w:tmpl w:val="2A80E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E97353F"/>
    <w:multiLevelType w:val="hybridMultilevel"/>
    <w:tmpl w:val="C9685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22876932">
    <w:abstractNumId w:val="9"/>
  </w:num>
  <w:num w:numId="2" w16cid:durableId="1220020046">
    <w:abstractNumId w:val="9"/>
    <w:lvlOverride w:ilvl="0">
      <w:startOverride w:val="1"/>
    </w:lvlOverride>
  </w:num>
  <w:num w:numId="3" w16cid:durableId="884020861">
    <w:abstractNumId w:val="9"/>
    <w:lvlOverride w:ilvl="0">
      <w:startOverride w:val="1"/>
    </w:lvlOverride>
  </w:num>
  <w:num w:numId="4" w16cid:durableId="1452017855">
    <w:abstractNumId w:val="8"/>
  </w:num>
  <w:num w:numId="5" w16cid:durableId="164979381">
    <w:abstractNumId w:val="9"/>
    <w:lvlOverride w:ilvl="0">
      <w:startOverride w:val="1"/>
    </w:lvlOverride>
  </w:num>
  <w:num w:numId="6" w16cid:durableId="418066171">
    <w:abstractNumId w:val="7"/>
  </w:num>
  <w:num w:numId="7" w16cid:durableId="1293487919">
    <w:abstractNumId w:val="6"/>
  </w:num>
  <w:num w:numId="8" w16cid:durableId="966278221">
    <w:abstractNumId w:val="5"/>
  </w:num>
  <w:num w:numId="9" w16cid:durableId="1101953453">
    <w:abstractNumId w:val="4"/>
  </w:num>
  <w:num w:numId="10" w16cid:durableId="22286514">
    <w:abstractNumId w:val="3"/>
  </w:num>
  <w:num w:numId="11" w16cid:durableId="952857035">
    <w:abstractNumId w:val="2"/>
  </w:num>
  <w:num w:numId="12" w16cid:durableId="801658011">
    <w:abstractNumId w:val="1"/>
  </w:num>
  <w:num w:numId="13" w16cid:durableId="156963982">
    <w:abstractNumId w:val="0"/>
  </w:num>
  <w:num w:numId="14" w16cid:durableId="1225262161">
    <w:abstractNumId w:val="16"/>
  </w:num>
  <w:num w:numId="15" w16cid:durableId="517239736">
    <w:abstractNumId w:val="10"/>
  </w:num>
  <w:num w:numId="16" w16cid:durableId="357898421">
    <w:abstractNumId w:val="24"/>
  </w:num>
  <w:num w:numId="17" w16cid:durableId="654455316">
    <w:abstractNumId w:val="18"/>
  </w:num>
  <w:num w:numId="18" w16cid:durableId="1757094058">
    <w:abstractNumId w:val="23"/>
  </w:num>
  <w:num w:numId="19" w16cid:durableId="1383214883">
    <w:abstractNumId w:val="20"/>
  </w:num>
  <w:num w:numId="20" w16cid:durableId="1248811295">
    <w:abstractNumId w:val="21"/>
  </w:num>
  <w:num w:numId="21" w16cid:durableId="1131942340">
    <w:abstractNumId w:val="17"/>
  </w:num>
  <w:num w:numId="22" w16cid:durableId="312562913">
    <w:abstractNumId w:val="25"/>
  </w:num>
  <w:num w:numId="23" w16cid:durableId="714084686">
    <w:abstractNumId w:val="13"/>
  </w:num>
  <w:num w:numId="24" w16cid:durableId="1086266117">
    <w:abstractNumId w:val="12"/>
  </w:num>
  <w:num w:numId="25" w16cid:durableId="788357608">
    <w:abstractNumId w:val="19"/>
  </w:num>
  <w:num w:numId="26" w16cid:durableId="856848809">
    <w:abstractNumId w:val="14"/>
  </w:num>
  <w:num w:numId="27" w16cid:durableId="520320987">
    <w:abstractNumId w:val="22"/>
  </w:num>
  <w:num w:numId="28" w16cid:durableId="2132163937">
    <w:abstractNumId w:val="15"/>
  </w:num>
  <w:num w:numId="29" w16cid:durableId="4753441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47A"/>
    <w:rsid w:val="00011049"/>
    <w:rsid w:val="00016C11"/>
    <w:rsid w:val="0003747A"/>
    <w:rsid w:val="000425F6"/>
    <w:rsid w:val="00052933"/>
    <w:rsid w:val="00075279"/>
    <w:rsid w:val="000758FE"/>
    <w:rsid w:val="000828CF"/>
    <w:rsid w:val="00084898"/>
    <w:rsid w:val="00090715"/>
    <w:rsid w:val="000B46AF"/>
    <w:rsid w:val="000D4B18"/>
    <w:rsid w:val="000E057F"/>
    <w:rsid w:val="000E12A1"/>
    <w:rsid w:val="000F042E"/>
    <w:rsid w:val="000F725F"/>
    <w:rsid w:val="000F787C"/>
    <w:rsid w:val="00103A66"/>
    <w:rsid w:val="00112235"/>
    <w:rsid w:val="001122FB"/>
    <w:rsid w:val="00121091"/>
    <w:rsid w:val="001356ED"/>
    <w:rsid w:val="00135A19"/>
    <w:rsid w:val="001401A5"/>
    <w:rsid w:val="00141942"/>
    <w:rsid w:val="00165DA8"/>
    <w:rsid w:val="00176758"/>
    <w:rsid w:val="001A0CC8"/>
    <w:rsid w:val="001B5714"/>
    <w:rsid w:val="001C0023"/>
    <w:rsid w:val="001C2757"/>
    <w:rsid w:val="001D4683"/>
    <w:rsid w:val="001D5A46"/>
    <w:rsid w:val="001E6595"/>
    <w:rsid w:val="001F2658"/>
    <w:rsid w:val="001F407C"/>
    <w:rsid w:val="00203B03"/>
    <w:rsid w:val="00205E36"/>
    <w:rsid w:val="00206916"/>
    <w:rsid w:val="002128E6"/>
    <w:rsid w:val="00220EA3"/>
    <w:rsid w:val="002306E8"/>
    <w:rsid w:val="00232B6E"/>
    <w:rsid w:val="00237936"/>
    <w:rsid w:val="00252CD7"/>
    <w:rsid w:val="0026372C"/>
    <w:rsid w:val="00276950"/>
    <w:rsid w:val="00283665"/>
    <w:rsid w:val="00297D8A"/>
    <w:rsid w:val="002A1ECA"/>
    <w:rsid w:val="002A395F"/>
    <w:rsid w:val="002A4F3C"/>
    <w:rsid w:val="002B3C13"/>
    <w:rsid w:val="002C2A03"/>
    <w:rsid w:val="002C56DA"/>
    <w:rsid w:val="002C5C58"/>
    <w:rsid w:val="002D5583"/>
    <w:rsid w:val="002E6B6E"/>
    <w:rsid w:val="002E6F04"/>
    <w:rsid w:val="002F4885"/>
    <w:rsid w:val="002F5ECB"/>
    <w:rsid w:val="00322485"/>
    <w:rsid w:val="00327613"/>
    <w:rsid w:val="003309C2"/>
    <w:rsid w:val="00363030"/>
    <w:rsid w:val="003717F5"/>
    <w:rsid w:val="0037743C"/>
    <w:rsid w:val="00392FC5"/>
    <w:rsid w:val="00394AB2"/>
    <w:rsid w:val="003A2B42"/>
    <w:rsid w:val="003B58D8"/>
    <w:rsid w:val="003C17C1"/>
    <w:rsid w:val="003D05A9"/>
    <w:rsid w:val="003D6BFA"/>
    <w:rsid w:val="003E1E9B"/>
    <w:rsid w:val="00403420"/>
    <w:rsid w:val="0041227C"/>
    <w:rsid w:val="00413435"/>
    <w:rsid w:val="00423DA6"/>
    <w:rsid w:val="00425225"/>
    <w:rsid w:val="00425687"/>
    <w:rsid w:val="0044044F"/>
    <w:rsid w:val="00450834"/>
    <w:rsid w:val="00451FB0"/>
    <w:rsid w:val="00461B03"/>
    <w:rsid w:val="00464A75"/>
    <w:rsid w:val="0047141D"/>
    <w:rsid w:val="0049137C"/>
    <w:rsid w:val="004B2531"/>
    <w:rsid w:val="004B397B"/>
    <w:rsid w:val="004C3328"/>
    <w:rsid w:val="004C641E"/>
    <w:rsid w:val="004D1C0C"/>
    <w:rsid w:val="004D4D9D"/>
    <w:rsid w:val="004E2308"/>
    <w:rsid w:val="004F3316"/>
    <w:rsid w:val="004F7792"/>
    <w:rsid w:val="00502B23"/>
    <w:rsid w:val="00512109"/>
    <w:rsid w:val="005178B5"/>
    <w:rsid w:val="00520496"/>
    <w:rsid w:val="00522DCE"/>
    <w:rsid w:val="00533967"/>
    <w:rsid w:val="00542FB4"/>
    <w:rsid w:val="00551FDE"/>
    <w:rsid w:val="00555FE1"/>
    <w:rsid w:val="005569A5"/>
    <w:rsid w:val="0056042C"/>
    <w:rsid w:val="005745C4"/>
    <w:rsid w:val="00592E7C"/>
    <w:rsid w:val="00594512"/>
    <w:rsid w:val="005A78A1"/>
    <w:rsid w:val="005A7DA5"/>
    <w:rsid w:val="005B40ED"/>
    <w:rsid w:val="005B52F9"/>
    <w:rsid w:val="005B5A02"/>
    <w:rsid w:val="005C0E09"/>
    <w:rsid w:val="005C5775"/>
    <w:rsid w:val="005D27CA"/>
    <w:rsid w:val="005E0472"/>
    <w:rsid w:val="005E1D9A"/>
    <w:rsid w:val="005F48C5"/>
    <w:rsid w:val="005F496D"/>
    <w:rsid w:val="005F579F"/>
    <w:rsid w:val="00600B0D"/>
    <w:rsid w:val="00601D89"/>
    <w:rsid w:val="00612B4B"/>
    <w:rsid w:val="00624D4E"/>
    <w:rsid w:val="006302E8"/>
    <w:rsid w:val="00632BB1"/>
    <w:rsid w:val="006366C8"/>
    <w:rsid w:val="00636FE2"/>
    <w:rsid w:val="006456D8"/>
    <w:rsid w:val="00650A84"/>
    <w:rsid w:val="00651A4A"/>
    <w:rsid w:val="00673BD6"/>
    <w:rsid w:val="0068287E"/>
    <w:rsid w:val="00685799"/>
    <w:rsid w:val="0069002D"/>
    <w:rsid w:val="006945BF"/>
    <w:rsid w:val="00697F1A"/>
    <w:rsid w:val="006A7FFD"/>
    <w:rsid w:val="006B3E0E"/>
    <w:rsid w:val="006C7A36"/>
    <w:rsid w:val="006D2579"/>
    <w:rsid w:val="006D777E"/>
    <w:rsid w:val="006E40B4"/>
    <w:rsid w:val="006F31CE"/>
    <w:rsid w:val="006F4139"/>
    <w:rsid w:val="00704FD6"/>
    <w:rsid w:val="00705F98"/>
    <w:rsid w:val="00712321"/>
    <w:rsid w:val="007310A7"/>
    <w:rsid w:val="007315CC"/>
    <w:rsid w:val="0073196F"/>
    <w:rsid w:val="007327A6"/>
    <w:rsid w:val="00732DDE"/>
    <w:rsid w:val="00736939"/>
    <w:rsid w:val="00737698"/>
    <w:rsid w:val="007403AF"/>
    <w:rsid w:val="00742977"/>
    <w:rsid w:val="00751681"/>
    <w:rsid w:val="00751AA2"/>
    <w:rsid w:val="00751B07"/>
    <w:rsid w:val="00762FEE"/>
    <w:rsid w:val="007669D5"/>
    <w:rsid w:val="00793455"/>
    <w:rsid w:val="007A34B8"/>
    <w:rsid w:val="007B03D6"/>
    <w:rsid w:val="007B6A16"/>
    <w:rsid w:val="007C28FC"/>
    <w:rsid w:val="007C4B27"/>
    <w:rsid w:val="007C70E3"/>
    <w:rsid w:val="007D1FCF"/>
    <w:rsid w:val="007E1294"/>
    <w:rsid w:val="007F26F4"/>
    <w:rsid w:val="007F5D09"/>
    <w:rsid w:val="00801C3B"/>
    <w:rsid w:val="0080311E"/>
    <w:rsid w:val="00812408"/>
    <w:rsid w:val="0081411B"/>
    <w:rsid w:val="008224CA"/>
    <w:rsid w:val="0083208B"/>
    <w:rsid w:val="00833997"/>
    <w:rsid w:val="008357C8"/>
    <w:rsid w:val="00841C3E"/>
    <w:rsid w:val="0084308B"/>
    <w:rsid w:val="00844A9C"/>
    <w:rsid w:val="00863D34"/>
    <w:rsid w:val="00872454"/>
    <w:rsid w:val="00884CBE"/>
    <w:rsid w:val="00886627"/>
    <w:rsid w:val="00896644"/>
    <w:rsid w:val="008B1846"/>
    <w:rsid w:val="008C0A52"/>
    <w:rsid w:val="008C7AC2"/>
    <w:rsid w:val="008D379D"/>
    <w:rsid w:val="008F2CD4"/>
    <w:rsid w:val="008F767C"/>
    <w:rsid w:val="008F7E37"/>
    <w:rsid w:val="00934BB2"/>
    <w:rsid w:val="0095491E"/>
    <w:rsid w:val="00963218"/>
    <w:rsid w:val="009879F7"/>
    <w:rsid w:val="00995469"/>
    <w:rsid w:val="009956E8"/>
    <w:rsid w:val="009B1799"/>
    <w:rsid w:val="009C051C"/>
    <w:rsid w:val="009C4B20"/>
    <w:rsid w:val="009D34AE"/>
    <w:rsid w:val="009E1CE5"/>
    <w:rsid w:val="009E1FB9"/>
    <w:rsid w:val="009E2E21"/>
    <w:rsid w:val="009E7AF3"/>
    <w:rsid w:val="009F55CB"/>
    <w:rsid w:val="00A01D2E"/>
    <w:rsid w:val="00A06E69"/>
    <w:rsid w:val="00A15993"/>
    <w:rsid w:val="00A21A67"/>
    <w:rsid w:val="00A23C21"/>
    <w:rsid w:val="00A42110"/>
    <w:rsid w:val="00A6091C"/>
    <w:rsid w:val="00A661CB"/>
    <w:rsid w:val="00A66BFE"/>
    <w:rsid w:val="00A73C7B"/>
    <w:rsid w:val="00A8085D"/>
    <w:rsid w:val="00A84739"/>
    <w:rsid w:val="00A8564B"/>
    <w:rsid w:val="00A87F92"/>
    <w:rsid w:val="00A92C80"/>
    <w:rsid w:val="00A96080"/>
    <w:rsid w:val="00A9735C"/>
    <w:rsid w:val="00A9788C"/>
    <w:rsid w:val="00AA0CC7"/>
    <w:rsid w:val="00AB0AB8"/>
    <w:rsid w:val="00AB615E"/>
    <w:rsid w:val="00AB7950"/>
    <w:rsid w:val="00AB7DF5"/>
    <w:rsid w:val="00AD7758"/>
    <w:rsid w:val="00AD7C63"/>
    <w:rsid w:val="00AD7EEA"/>
    <w:rsid w:val="00B01E69"/>
    <w:rsid w:val="00B11EC3"/>
    <w:rsid w:val="00B141B5"/>
    <w:rsid w:val="00B15061"/>
    <w:rsid w:val="00B25505"/>
    <w:rsid w:val="00B34E7D"/>
    <w:rsid w:val="00B4023E"/>
    <w:rsid w:val="00B40B15"/>
    <w:rsid w:val="00B450B3"/>
    <w:rsid w:val="00B45534"/>
    <w:rsid w:val="00B469D4"/>
    <w:rsid w:val="00B46A9E"/>
    <w:rsid w:val="00B51F08"/>
    <w:rsid w:val="00B62077"/>
    <w:rsid w:val="00B62AAF"/>
    <w:rsid w:val="00B72A07"/>
    <w:rsid w:val="00B83927"/>
    <w:rsid w:val="00B937A5"/>
    <w:rsid w:val="00BA29DA"/>
    <w:rsid w:val="00BD6AFB"/>
    <w:rsid w:val="00BE365F"/>
    <w:rsid w:val="00BF618D"/>
    <w:rsid w:val="00C055AF"/>
    <w:rsid w:val="00C05680"/>
    <w:rsid w:val="00C14D3A"/>
    <w:rsid w:val="00C1601F"/>
    <w:rsid w:val="00C17676"/>
    <w:rsid w:val="00C22760"/>
    <w:rsid w:val="00C252CE"/>
    <w:rsid w:val="00C504F5"/>
    <w:rsid w:val="00C54714"/>
    <w:rsid w:val="00C65135"/>
    <w:rsid w:val="00C81D9A"/>
    <w:rsid w:val="00C872CB"/>
    <w:rsid w:val="00C95A67"/>
    <w:rsid w:val="00CA1864"/>
    <w:rsid w:val="00CC5516"/>
    <w:rsid w:val="00CD4ED2"/>
    <w:rsid w:val="00CE1E3B"/>
    <w:rsid w:val="00CE31AC"/>
    <w:rsid w:val="00D00C7D"/>
    <w:rsid w:val="00D00DF3"/>
    <w:rsid w:val="00D2099F"/>
    <w:rsid w:val="00D22680"/>
    <w:rsid w:val="00D2631E"/>
    <w:rsid w:val="00D403D5"/>
    <w:rsid w:val="00D4110C"/>
    <w:rsid w:val="00D4307F"/>
    <w:rsid w:val="00D5543E"/>
    <w:rsid w:val="00D63C2B"/>
    <w:rsid w:val="00D7082C"/>
    <w:rsid w:val="00D72BB7"/>
    <w:rsid w:val="00D72E8E"/>
    <w:rsid w:val="00D735C7"/>
    <w:rsid w:val="00D91EF3"/>
    <w:rsid w:val="00DA1AA0"/>
    <w:rsid w:val="00DA5F28"/>
    <w:rsid w:val="00DB356D"/>
    <w:rsid w:val="00DC332A"/>
    <w:rsid w:val="00DD7E56"/>
    <w:rsid w:val="00DE2497"/>
    <w:rsid w:val="00DF6EED"/>
    <w:rsid w:val="00E03342"/>
    <w:rsid w:val="00E1302B"/>
    <w:rsid w:val="00E149B7"/>
    <w:rsid w:val="00E200B3"/>
    <w:rsid w:val="00E30A14"/>
    <w:rsid w:val="00E36671"/>
    <w:rsid w:val="00E47BB6"/>
    <w:rsid w:val="00E50605"/>
    <w:rsid w:val="00E5587D"/>
    <w:rsid w:val="00E61B1C"/>
    <w:rsid w:val="00E75E55"/>
    <w:rsid w:val="00E774F7"/>
    <w:rsid w:val="00E90E82"/>
    <w:rsid w:val="00E938FB"/>
    <w:rsid w:val="00EA49CC"/>
    <w:rsid w:val="00EA632A"/>
    <w:rsid w:val="00EB3690"/>
    <w:rsid w:val="00EB4F60"/>
    <w:rsid w:val="00EB5E28"/>
    <w:rsid w:val="00EC0558"/>
    <w:rsid w:val="00EC6B4F"/>
    <w:rsid w:val="00EC737D"/>
    <w:rsid w:val="00ED51F5"/>
    <w:rsid w:val="00ED7C90"/>
    <w:rsid w:val="00F06D85"/>
    <w:rsid w:val="00F236BB"/>
    <w:rsid w:val="00F26F96"/>
    <w:rsid w:val="00F30181"/>
    <w:rsid w:val="00F322F6"/>
    <w:rsid w:val="00F419B1"/>
    <w:rsid w:val="00F43640"/>
    <w:rsid w:val="00F5319D"/>
    <w:rsid w:val="00F57605"/>
    <w:rsid w:val="00F62116"/>
    <w:rsid w:val="00F91541"/>
    <w:rsid w:val="00FA0064"/>
    <w:rsid w:val="00FA7A06"/>
    <w:rsid w:val="00FB1F73"/>
    <w:rsid w:val="00FC1247"/>
    <w:rsid w:val="00FC4660"/>
    <w:rsid w:val="00FC5252"/>
    <w:rsid w:val="00FE31E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046E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52"/>
    <w:pPr>
      <w:spacing w:after="240" w:line="240" w:lineRule="auto"/>
    </w:pPr>
    <w:rPr>
      <w:rFonts w:eastAsia="Times New Roman" w:cs="Arial"/>
      <w:color w:val="auto"/>
      <w:kern w:val="0"/>
      <w:sz w:val="24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8"/>
    <w:qFormat/>
    <w:rsid w:val="00EA632A"/>
    <w:pPr>
      <w:keepNext/>
      <w:keepLines/>
      <w:outlineLvl w:val="0"/>
    </w:pPr>
    <w:rPr>
      <w:rFonts w:asciiTheme="majorHAnsi" w:eastAsiaTheme="majorEastAsia" w:hAnsiTheme="majorHAnsi" w:cstheme="majorBidi"/>
      <w:b/>
      <w:sz w:val="28"/>
    </w:rPr>
  </w:style>
  <w:style w:type="paragraph" w:styleId="Heading2">
    <w:name w:val="heading 2"/>
    <w:basedOn w:val="Normal"/>
    <w:next w:val="Normal"/>
    <w:link w:val="Heading2Char"/>
    <w:uiPriority w:val="8"/>
    <w:qFormat/>
    <w:rsid w:val="00EB3690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2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E6E6E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onDarkBackground">
    <w:name w:val="Normal on Dark Background"/>
    <w:basedOn w:val="Normal"/>
    <w:qFormat/>
    <w:rsid w:val="00CE31AC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semiHidden/>
    <w:rsid w:val="00CD4ED2"/>
    <w:pPr>
      <w:spacing w:before="720" w:after="1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semiHidden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5"/>
    <w:qFormat/>
    <w:rsid w:val="00CE31AC"/>
    <w:pPr>
      <w:spacing w:after="0"/>
      <w:jc w:val="center"/>
    </w:pPr>
    <w:rPr>
      <w:rFonts w:asciiTheme="majorHAnsi" w:hAnsiTheme="majorHAnsi"/>
      <w:b/>
      <w:color w:val="DDDDDD" w:themeColor="accent1"/>
      <w:spacing w:val="40"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5"/>
    <w:rsid w:val="00CE31AC"/>
    <w:rPr>
      <w:rFonts w:asciiTheme="majorHAnsi" w:eastAsia="Times New Roman" w:hAnsiTheme="majorHAnsi" w:cs="Arial"/>
      <w:b/>
      <w:color w:val="DDDDDD" w:themeColor="accent1"/>
      <w:spacing w:val="40"/>
      <w:kern w:val="0"/>
      <w:sz w:val="36"/>
      <w:szCs w:val="32"/>
      <w:lang w:eastAsia="en-US"/>
      <w14:ligatures w14:val="none"/>
    </w:rPr>
  </w:style>
  <w:style w:type="paragraph" w:styleId="Subtitle">
    <w:name w:val="Subtitle"/>
    <w:basedOn w:val="Normal"/>
    <w:link w:val="SubtitleChar"/>
    <w:uiPriority w:val="6"/>
    <w:qFormat/>
    <w:rsid w:val="00CE31AC"/>
    <w:pPr>
      <w:spacing w:after="0"/>
      <w:jc w:val="center"/>
    </w:pPr>
    <w:rPr>
      <w:rFonts w:cs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6"/>
    <w:rsid w:val="00CE31AC"/>
    <w:rPr>
      <w:rFonts w:eastAsia="Times New Roman" w:cs="Times New Roman"/>
      <w:color w:val="auto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8"/>
    <w:rsid w:val="00EA632A"/>
    <w:rPr>
      <w:rFonts w:asciiTheme="majorHAnsi" w:eastAsiaTheme="majorEastAsia" w:hAnsiTheme="majorHAnsi" w:cstheme="majorBidi"/>
      <w:b/>
      <w:noProof/>
      <w:color w:val="auto"/>
      <w:kern w:val="0"/>
      <w:sz w:val="28"/>
      <w:lang w:eastAsia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8"/>
    <w:rsid w:val="00EB3690"/>
    <w:rPr>
      <w:rFonts w:asciiTheme="majorHAnsi" w:eastAsiaTheme="majorEastAsia" w:hAnsiTheme="majorHAnsi" w:cstheme="majorBidi"/>
      <w:b/>
      <w:bCs/>
      <w:noProof/>
      <w:color w:val="FFFFFF" w:themeColor="background1"/>
      <w:kern w:val="0"/>
      <w:sz w:val="32"/>
      <w:lang w:eastAsia="en-US"/>
      <w14:ligatures w14:val="none"/>
    </w:rPr>
  </w:style>
  <w:style w:type="paragraph" w:styleId="Quote">
    <w:name w:val="Quote"/>
    <w:basedOn w:val="Normal"/>
    <w:link w:val="QuoteChar"/>
    <w:uiPriority w:val="12"/>
    <w:semiHidden/>
    <w:rsid w:val="00751AA2"/>
    <w:pPr>
      <w:pBdr>
        <w:top w:val="single" w:sz="2" w:space="24" w:color="6E6E6E" w:themeColor="accent1" w:themeShade="80"/>
        <w:left w:val="single" w:sz="2" w:space="20" w:color="6E6E6E" w:themeColor="accent1" w:themeShade="80"/>
        <w:bottom w:val="single" w:sz="2" w:space="24" w:color="6E6E6E" w:themeColor="accent1" w:themeShade="80"/>
        <w:right w:val="single" w:sz="2" w:space="20" w:color="6E6E6E" w:themeColor="accent1" w:themeShade="80"/>
      </w:pBdr>
      <w:shd w:val="clear" w:color="auto" w:fill="6E6E6E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semiHidden/>
    <w:rsid w:val="00DF6EED"/>
    <w:rPr>
      <w:rFonts w:asciiTheme="majorHAnsi" w:eastAsiaTheme="majorEastAsia" w:hAnsiTheme="majorHAnsi" w:cstheme="majorBidi"/>
      <w:noProof/>
      <w:color w:val="FFFFFF" w:themeColor="background1"/>
      <w:kern w:val="0"/>
      <w:sz w:val="21"/>
      <w:shd w:val="clear" w:color="auto" w:fill="6E6E6E" w:themeFill="accent1" w:themeFillShade="80"/>
      <w:lang w:eastAsia="en-US"/>
      <w14:ligatures w14:val="none"/>
    </w:rPr>
  </w:style>
  <w:style w:type="paragraph" w:styleId="ListBullet">
    <w:name w:val="List Bullet"/>
    <w:basedOn w:val="Normal"/>
    <w:uiPriority w:val="10"/>
    <w:semiHidden/>
    <w:qFormat/>
    <w:pPr>
      <w:numPr>
        <w:numId w:val="14"/>
      </w:numPr>
      <w:tabs>
        <w:tab w:val="left" w:pos="360"/>
      </w:tabs>
      <w:spacing w:after="120"/>
    </w:pPr>
    <w:rPr>
      <w:color w:val="000000" w:themeColor="text2"/>
    </w:rPr>
  </w:style>
  <w:style w:type="paragraph" w:customStyle="1" w:styleId="ContactInfo">
    <w:name w:val="Contact Info"/>
    <w:basedOn w:val="Normal"/>
    <w:uiPriority w:val="13"/>
    <w:qFormat/>
    <w:rsid w:val="00A87F92"/>
    <w:pPr>
      <w:spacing w:after="0"/>
    </w:pPr>
    <w:rPr>
      <w:color w:val="FFFFFF" w:themeColor="background1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ListNumber">
    <w:name w:val="List Number"/>
    <w:basedOn w:val="Normal"/>
    <w:uiPriority w:val="11"/>
    <w:semiHidden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6E6E6E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6E6E6E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6E6E6E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6E6E6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6E6E6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6E6E6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6E6E6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474747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semiHidden/>
    <w:rsid w:val="00632BB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semiHidden/>
    <w:rsid w:val="00632BB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6EED"/>
    <w:rPr>
      <w:rFonts w:ascii="Century Gothic" w:eastAsia="Times New Roman" w:hAnsi="Century Gothic" w:cs="Arial"/>
      <w:noProof/>
      <w:color w:val="222222"/>
      <w:kern w:val="0"/>
      <w:sz w:val="21"/>
      <w:lang w:eastAsia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6E6E6E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basedOn w:val="Normal"/>
    <w:uiPriority w:val="7"/>
    <w:qFormat/>
    <w:rsid w:val="00CE31AC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paragraph" w:customStyle="1" w:styleId="Heading2Alternate">
    <w:name w:val="Heading 2 Alternate"/>
    <w:basedOn w:val="Heading2"/>
    <w:qFormat/>
    <w:rsid w:val="00EB3690"/>
    <w:pPr>
      <w:spacing w:before="1120"/>
    </w:pPr>
  </w:style>
  <w:style w:type="character" w:styleId="UnresolvedMention">
    <w:name w:val="Unresolved Mention"/>
    <w:basedOn w:val="DefaultParagraphFont"/>
    <w:uiPriority w:val="99"/>
    <w:semiHidden/>
    <w:unhideWhenUsed/>
    <w:rsid w:val="00B34E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8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://www.atlantapublicschools.us/youn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atlantapublicschools.us/young" TargetMode="Externa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gi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sha.clayton\AppData\Roaming\Microsoft\Templates\Fashion%20brochure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S BC">
      <a:majorFont>
        <a:latin typeface="Trebuchet MS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employees xmlns="http://schemas.microsoft.com/temp/samples">
  <employee>
    <CustomerName/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FC0DBF-948F-46CF-AA7D-AD3A16AA8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F1678D-C273-417F-9E27-2D7FA0DB52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A4BFF8E5-02D3-45B5-AE9F-7BAB8E0F22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6.xml><?xml version="1.0" encoding="utf-8"?>
<ds:datastoreItem xmlns:ds="http://schemas.openxmlformats.org/officeDocument/2006/customXml" ds:itemID="{E46750AA-A282-48E3-90BA-0073E123E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Fashion brochure</Template>
  <TotalTime>0</TotalTime>
  <Pages>2</Pages>
  <Words>825</Words>
  <Characters>4705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2024-09-09T13:47:00Z</dcterms:created>
  <dcterms:modified xsi:type="dcterms:W3CDTF">2024-09-09T13:47:00Z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